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="-360" w:tblpY="554"/>
        <w:tblW w:w="5355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680"/>
        <w:gridCol w:w="3299"/>
        <w:gridCol w:w="4946"/>
        <w:gridCol w:w="2642"/>
      </w:tblGrid>
      <w:tr w:rsidR="002019C2" w:rsidRPr="00616EA8" w:rsidTr="00937A04">
        <w:trPr>
          <w:trHeight w:val="282"/>
        </w:trPr>
        <w:tc>
          <w:tcPr>
            <w:tcW w:w="294" w:type="pct"/>
            <w:vMerge w:val="restart"/>
          </w:tcPr>
          <w:p w:rsidR="00616EA8" w:rsidRPr="00315DD2" w:rsidRDefault="00944C1C" w:rsidP="002019C2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</w:t>
            </w:r>
          </w:p>
        </w:tc>
        <w:tc>
          <w:tcPr>
            <w:tcW w:w="3564" w:type="pct"/>
            <w:gridSpan w:val="2"/>
            <w:vMerge w:val="restart"/>
            <w:shd w:val="clear" w:color="auto" w:fill="1B74BC" w:themeFill="accent1"/>
          </w:tcPr>
          <w:p w:rsidR="00616EA8" w:rsidRPr="00315DD2" w:rsidRDefault="009567C0" w:rsidP="002019C2">
            <w:pPr>
              <w:pStyle w:val="Title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</w:t>
            </w:r>
            <w:r w:rsidR="00396CAF">
              <w:rPr>
                <w:sz w:val="44"/>
                <w:szCs w:val="44"/>
              </w:rPr>
              <w:t>You ain’t said nothin’ till you played the blues</w:t>
            </w:r>
            <w:r>
              <w:rPr>
                <w:sz w:val="44"/>
                <w:szCs w:val="44"/>
              </w:rPr>
              <w:t>…</w:t>
            </w:r>
          </w:p>
        </w:tc>
        <w:tc>
          <w:tcPr>
            <w:tcW w:w="1142" w:type="pct"/>
          </w:tcPr>
          <w:p w:rsidR="00616EA8" w:rsidRPr="00AC1579" w:rsidRDefault="003957E9" w:rsidP="00BF5C5A">
            <w:pPr>
              <w:pStyle w:val="Date"/>
              <w:jc w:val="left"/>
              <w:rPr>
                <w:sz w:val="18"/>
                <w:szCs w:val="18"/>
              </w:rPr>
            </w:pPr>
            <w:r w:rsidRPr="00AC1579">
              <w:rPr>
                <w:sz w:val="18"/>
                <w:szCs w:val="18"/>
              </w:rPr>
              <w:t xml:space="preserve">  </w:t>
            </w:r>
            <w:r w:rsidR="00937B41" w:rsidRPr="00AC1579">
              <w:rPr>
                <w:sz w:val="18"/>
                <w:szCs w:val="18"/>
              </w:rPr>
              <w:t xml:space="preserve">   </w:t>
            </w:r>
            <w:r w:rsidR="0070219A">
              <w:rPr>
                <w:sz w:val="18"/>
                <w:szCs w:val="18"/>
              </w:rPr>
              <w:t>January/February</w:t>
            </w:r>
            <w:r w:rsidR="00AC1579" w:rsidRPr="00AC1579">
              <w:rPr>
                <w:sz w:val="18"/>
                <w:szCs w:val="18"/>
              </w:rPr>
              <w:t xml:space="preserve"> </w:t>
            </w:r>
            <w:r w:rsidR="0070219A">
              <w:rPr>
                <w:sz w:val="18"/>
                <w:szCs w:val="18"/>
              </w:rPr>
              <w:t>2020</w:t>
            </w:r>
          </w:p>
        </w:tc>
      </w:tr>
      <w:tr w:rsidR="002019C2" w:rsidRPr="00616EA8" w:rsidTr="00937A04">
        <w:trPr>
          <w:trHeight w:val="399"/>
        </w:trPr>
        <w:tc>
          <w:tcPr>
            <w:tcW w:w="294" w:type="pct"/>
            <w:vMerge/>
          </w:tcPr>
          <w:p w:rsidR="00616EA8" w:rsidRPr="00616EA8" w:rsidRDefault="00616EA8" w:rsidP="002019C2"/>
        </w:tc>
        <w:tc>
          <w:tcPr>
            <w:tcW w:w="3564" w:type="pct"/>
            <w:gridSpan w:val="2"/>
            <w:vMerge/>
            <w:shd w:val="clear" w:color="auto" w:fill="1B74BC" w:themeFill="accent1"/>
          </w:tcPr>
          <w:p w:rsidR="00616EA8" w:rsidRPr="00616EA8" w:rsidRDefault="00616EA8" w:rsidP="002019C2"/>
        </w:tc>
        <w:tc>
          <w:tcPr>
            <w:tcW w:w="1142" w:type="pct"/>
          </w:tcPr>
          <w:p w:rsidR="00616EA8" w:rsidRPr="00AC1579" w:rsidRDefault="00C22450" w:rsidP="00C22450">
            <w:pPr>
              <w:rPr>
                <w:sz w:val="18"/>
                <w:szCs w:val="18"/>
              </w:rPr>
            </w:pPr>
            <w:r w:rsidRPr="00AC1579">
              <w:rPr>
                <w:color w:val="808080" w:themeColor="background1" w:themeShade="80"/>
                <w:sz w:val="18"/>
                <w:szCs w:val="18"/>
              </w:rPr>
              <w:t xml:space="preserve">     By Dr. Greg Jones</w:t>
            </w:r>
          </w:p>
        </w:tc>
      </w:tr>
      <w:tr w:rsidR="00616EA8" w:rsidRPr="00616EA8" w:rsidTr="00E047DB">
        <w:trPr>
          <w:trHeight w:val="3153"/>
        </w:trPr>
        <w:tc>
          <w:tcPr>
            <w:tcW w:w="1720" w:type="pct"/>
            <w:gridSpan w:val="2"/>
          </w:tcPr>
          <w:p w:rsidR="00616EA8" w:rsidRPr="00616EA8" w:rsidRDefault="00315DD2" w:rsidP="002019C2">
            <w:r>
              <w:rPr>
                <w:noProof/>
              </w:rPr>
              <w:drawing>
                <wp:inline distT="0" distB="0" distL="0" distR="0">
                  <wp:extent cx="1907500" cy="17756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th logo 201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76" cy="184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pct"/>
          </w:tcPr>
          <w:p w:rsidR="00616EA8" w:rsidRDefault="00616EA8" w:rsidP="002019C2"/>
          <w:p w:rsidR="00CD76BA" w:rsidRPr="00616EA8" w:rsidRDefault="001C0B5C" w:rsidP="002019C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2411730</wp:posOffset>
                      </wp:positionH>
                      <wp:positionV relativeFrom="paragraph">
                        <wp:posOffset>250825</wp:posOffset>
                      </wp:positionV>
                      <wp:extent cx="546265" cy="0"/>
                      <wp:effectExtent l="0" t="76200" r="25400" b="952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62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AD9EF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" o:spid="_x0000_s1026" type="#_x0000_t32" style="position:absolute;margin-left:189.9pt;margin-top:19.75pt;width:4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" strokecolor="#1b74bc [3204]" strokeweight=".5pt">
                      <v:stroke endarrow="block" joinstyle="miter"/>
                    </v:shape>
                  </w:pict>
                </mc:Fallback>
              </mc:AlternateContent>
            </w:r>
            <w:r w:rsidR="00DA5B3A" w:rsidRPr="00937A0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1391285</wp:posOffset>
                      </wp:positionH>
                      <wp:positionV relativeFrom="paragraph">
                        <wp:posOffset>846455</wp:posOffset>
                      </wp:positionV>
                      <wp:extent cx="1657350" cy="609600"/>
                      <wp:effectExtent l="0" t="0" r="19050" b="1905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7A04" w:rsidRPr="00937A04" w:rsidRDefault="00D402F7">
                                  <w:pPr>
                                    <w:rPr>
                                      <w:color w:val="546421" w:themeColor="accent6" w:themeShade="80"/>
                                    </w:rPr>
                                  </w:pPr>
                                  <w:r>
                                    <w:rPr>
                                      <w:color w:val="546421" w:themeColor="accent6" w:themeShade="80"/>
                                      <w:highlight w:val="yellow"/>
                                    </w:rPr>
                                    <w:t>The Davey Ray CD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color w:val="546421" w:themeColor="accent6" w:themeShade="80"/>
                                      <w:highlight w:val="yellow"/>
                                    </w:rPr>
                                    <w:t xml:space="preserve"> R</w:t>
                                  </w:r>
                                  <w:r w:rsidR="00985980">
                                    <w:rPr>
                                      <w:color w:val="546421" w:themeColor="accent6" w:themeShade="80"/>
                                      <w:highlight w:val="yellow"/>
                                    </w:rPr>
                                    <w:t>ecording and Show is now in production</w:t>
                                  </w:r>
                                  <w:r w:rsidR="00985980">
                                    <w:rPr>
                                      <w:color w:val="546421" w:themeColor="accent6" w:themeShade="8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09.55pt;margin-top:66.65pt;width:130.5pt;height:4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">
                      <v:textbox>
                        <w:txbxContent>
                          <w:p w:rsidR="00937A04" w:rsidRPr="00937A04" w:rsidRDefault="00D402F7">
                            <w:pPr>
                              <w:rPr>
                                <w:color w:val="546421" w:themeColor="accent6" w:themeShade="80"/>
                              </w:rPr>
                            </w:pPr>
                            <w:r>
                              <w:rPr>
                                <w:color w:val="546421" w:themeColor="accent6" w:themeShade="80"/>
                                <w:highlight w:val="yellow"/>
                              </w:rPr>
                              <w:t>The Davey Ray CD</w:t>
                            </w:r>
                            <w:bookmarkStart w:id="1" w:name="_GoBack"/>
                            <w:bookmarkEnd w:id="1"/>
                            <w:r>
                              <w:rPr>
                                <w:color w:val="546421" w:themeColor="accent6" w:themeShade="80"/>
                                <w:highlight w:val="yellow"/>
                              </w:rPr>
                              <w:t xml:space="preserve"> R</w:t>
                            </w:r>
                            <w:r w:rsidR="00985980">
                              <w:rPr>
                                <w:color w:val="546421" w:themeColor="accent6" w:themeShade="80"/>
                                <w:highlight w:val="yellow"/>
                              </w:rPr>
                              <w:t>ecording and Show is now in production</w:t>
                            </w:r>
                            <w:r w:rsidR="00985980">
                              <w:rPr>
                                <w:color w:val="546421" w:themeColor="accent6" w:themeShade="80"/>
                              </w:rPr>
                              <w:t>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170F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113030</wp:posOffset>
                      </wp:positionV>
                      <wp:extent cx="1489710" cy="304800"/>
                      <wp:effectExtent l="0" t="0" r="15240" b="19050"/>
                      <wp:wrapSquare wrapText="bothSides"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971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71F5" w:rsidRPr="000B71F5" w:rsidRDefault="00A9171C">
                                  <w:pPr>
                                    <w:rPr>
                                      <w:color w:val="C00000"/>
                                    </w:rPr>
                                  </w:pPr>
                                  <w:r>
                                    <w:rPr>
                                      <w:color w:val="C00000"/>
                                    </w:rPr>
                                    <w:t xml:space="preserve">    </w:t>
                                  </w:r>
                                  <w:r w:rsidR="00BF5C5A">
                                    <w:rPr>
                                      <w:color w:val="C00000"/>
                                    </w:rPr>
                                    <w:t>Not to miss shows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72.85pt;margin-top:8.9pt;width:117.3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">
                      <v:textbox>
                        <w:txbxContent>
                          <w:p w:rsidR="000B71F5" w:rsidRPr="000B71F5" w:rsidRDefault="00A9171C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 xml:space="preserve">    </w:t>
                            </w:r>
                            <w:r w:rsidR="00BF5C5A">
                              <w:rPr>
                                <w:color w:val="C00000"/>
                              </w:rPr>
                              <w:t>Not to miss shows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142" w:type="pct"/>
          </w:tcPr>
          <w:p w:rsidR="00616EA8" w:rsidRPr="00616EA8" w:rsidRDefault="006473E8" w:rsidP="002019C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1270</wp:posOffset>
                      </wp:positionV>
                      <wp:extent cx="2146300" cy="866775"/>
                      <wp:effectExtent l="0" t="0" r="25400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46300" cy="866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F5C5A" w:rsidRDefault="005B1629">
                                  <w:pPr>
                                    <w:rPr>
                                      <w:color w:val="002C87" w:themeColor="text2" w:themeTint="E6"/>
                                    </w:rPr>
                                  </w:pPr>
                                  <w:r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    </w:t>
                                  </w:r>
                                  <w:r w:rsidR="00CF1891" w:rsidRPr="00CF1891"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SAVE </w:t>
                                  </w:r>
                                  <w:r w:rsidR="000679BD">
                                    <w:rPr>
                                      <w:b/>
                                      <w:color w:val="002C87" w:themeColor="text2" w:themeTint="E6"/>
                                    </w:rPr>
                                    <w:t>the</w:t>
                                  </w:r>
                                  <w:r w:rsidR="005704B1"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 </w:t>
                                  </w:r>
                                  <w:r w:rsidR="00973FBB">
                                    <w:rPr>
                                      <w:b/>
                                      <w:color w:val="002C87" w:themeColor="text2" w:themeTint="E6"/>
                                    </w:rPr>
                                    <w:t>DATE</w:t>
                                  </w:r>
                                  <w:r w:rsidR="00BF5C5A">
                                    <w:rPr>
                                      <w:b/>
                                      <w:color w:val="002C87" w:themeColor="text2" w:themeTint="E6"/>
                                    </w:rPr>
                                    <w:t>S</w:t>
                                  </w:r>
                                  <w:r w:rsidR="00CF1891" w:rsidRPr="00CF1891">
                                    <w:rPr>
                                      <w:b/>
                                      <w:color w:val="002C87" w:themeColor="text2" w:themeTint="E6"/>
                                    </w:rPr>
                                    <w:t>:</w:t>
                                  </w:r>
                                  <w:r w:rsidR="005704B1"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      </w:t>
                                  </w:r>
                                  <w:r w:rsidR="00BF5C5A">
                                    <w:rPr>
                                      <w:b/>
                                      <w:color w:val="002C87" w:themeColor="text2" w:themeTint="E6"/>
                                    </w:rPr>
                                    <w:t xml:space="preserve">  </w:t>
                                  </w:r>
                                </w:p>
                                <w:p w:rsidR="00BF5C5A" w:rsidRDefault="006473E8">
                                  <w:pPr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>2/</w:t>
                                  </w:r>
                                  <w:r w:rsidR="005704B1" w:rsidRPr="006473E8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0219A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t>ries</w:t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cr/>
                                    <w:t>arties rightwoodblues.org</w:t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cr/>
                                    <w:t>r:</w:t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cr/>
                                    <w:t xml:space="preserve"> grant from onetownd performance spot in the 2020 Music in Pines series!s. </w:t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pgNum/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pgNum/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pgNum/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pgNum/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pgNum/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pgNum/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pgNum/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pgNum/>
                                  </w:r>
                                  <w:r w:rsidR="00AF55B4" w:rsidRPr="006473E8">
                                    <w:rPr>
                                      <w:vanish/>
                                      <w:sz w:val="20"/>
                                      <w:szCs w:val="20"/>
                                    </w:rPr>
                                    <w:pgNum/>
                                  </w:r>
                                  <w:r w:rsidR="0070219A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 xml:space="preserve"> NSNW Game</w:t>
                                  </w:r>
                                  <w:r w:rsidR="00BF5C5A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 xml:space="preserve">                          </w:t>
                                  </w:r>
                                  <w:r w:rsidR="0070219A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>3/15 Women’s Shelter Event</w:t>
                                  </w:r>
                                  <w:r w:rsidR="00BF5C5A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 xml:space="preserve">                   </w:t>
                                  </w:r>
                                  <w:r w:rsidR="00557410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BF5C5A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  <w:r w:rsidR="00557410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 xml:space="preserve">19 </w:t>
                                  </w:r>
                                  <w:hyperlink r:id="rId12" w:history="1">
                                    <w:r w:rsidR="00557410" w:rsidRPr="00727254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K</w:t>
                                    </w:r>
                                    <w:r w:rsidR="001E442E" w:rsidRPr="00727254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y</w:t>
                                    </w:r>
                                    <w:r w:rsidR="00557410" w:rsidRPr="00727254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. Arts Spring Concert</w:t>
                                    </w:r>
                                  </w:hyperlink>
                                  <w:r w:rsidR="00557410"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6473E8" w:rsidRPr="006473E8" w:rsidRDefault="006473E8">
                                  <w:pPr>
                                    <w:rPr>
                                      <w:color w:val="002C87" w:themeColor="text2" w:themeTint="E6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5.75pt;margin-top:.1pt;width:169pt;height:6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">
                      <v:textbox>
                        <w:txbxContent>
                          <w:p w:rsidR="00BF5C5A" w:rsidRDefault="005B1629">
                            <w:pPr>
                              <w:rPr>
                                <w:color w:val="002C87" w:themeColor="text2" w:themeTint="E6"/>
                              </w:rPr>
                            </w:pPr>
                            <w:r>
                              <w:rPr>
                                <w:b/>
                                <w:color w:val="002C87" w:themeColor="text2" w:themeTint="E6"/>
                              </w:rPr>
                              <w:t xml:space="preserve">    </w:t>
                            </w:r>
                            <w:r w:rsidR="00CF1891" w:rsidRPr="00CF1891">
                              <w:rPr>
                                <w:b/>
                                <w:color w:val="002C87" w:themeColor="text2" w:themeTint="E6"/>
                              </w:rPr>
                              <w:t xml:space="preserve">SAVE </w:t>
                            </w:r>
                            <w:r w:rsidR="000679BD">
                              <w:rPr>
                                <w:b/>
                                <w:color w:val="002C87" w:themeColor="text2" w:themeTint="E6"/>
                              </w:rPr>
                              <w:t>the</w:t>
                            </w:r>
                            <w:r w:rsidR="005704B1">
                              <w:rPr>
                                <w:b/>
                                <w:color w:val="002C87" w:themeColor="text2" w:themeTint="E6"/>
                              </w:rPr>
                              <w:t xml:space="preserve"> </w:t>
                            </w:r>
                            <w:r w:rsidR="00973FBB">
                              <w:rPr>
                                <w:b/>
                                <w:color w:val="002C87" w:themeColor="text2" w:themeTint="E6"/>
                              </w:rPr>
                              <w:t>DATE</w:t>
                            </w:r>
                            <w:r w:rsidR="00BF5C5A">
                              <w:rPr>
                                <w:b/>
                                <w:color w:val="002C87" w:themeColor="text2" w:themeTint="E6"/>
                              </w:rPr>
                              <w:t>S</w:t>
                            </w:r>
                            <w:r w:rsidR="00CF1891" w:rsidRPr="00CF1891">
                              <w:rPr>
                                <w:b/>
                                <w:color w:val="002C87" w:themeColor="text2" w:themeTint="E6"/>
                              </w:rPr>
                              <w:t>:</w:t>
                            </w:r>
                            <w:r w:rsidR="005704B1">
                              <w:rPr>
                                <w:b/>
                                <w:color w:val="002C87" w:themeColor="text2" w:themeTint="E6"/>
                              </w:rPr>
                              <w:t xml:space="preserve">      </w:t>
                            </w:r>
                            <w:r w:rsidR="00BF5C5A">
                              <w:rPr>
                                <w:b/>
                                <w:color w:val="002C87" w:themeColor="text2" w:themeTint="E6"/>
                              </w:rPr>
                              <w:t xml:space="preserve">  </w:t>
                            </w:r>
                          </w:p>
                          <w:p w:rsidR="00BF5C5A" w:rsidRDefault="006473E8">
                            <w:pPr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>2/</w:t>
                            </w:r>
                            <w:r w:rsidR="005704B1" w:rsidRPr="006473E8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>1</w:t>
                            </w:r>
                            <w:r w:rsidR="0070219A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>5</w:t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t>ries</w:t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cr/>
                              <w:t>arties rightwoodblues.org</w:t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cr/>
                              <w:t>r:</w:t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cr/>
                              <w:t xml:space="preserve"> grant from onetownd performance spot in the 2020 Music in Pines series!s. </w:t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pgNum/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pgNum/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pgNum/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pgNum/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pgNum/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pgNum/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pgNum/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pgNum/>
                            </w:r>
                            <w:r w:rsidR="00AF55B4" w:rsidRPr="006473E8">
                              <w:rPr>
                                <w:vanish/>
                                <w:sz w:val="20"/>
                                <w:szCs w:val="20"/>
                              </w:rPr>
                              <w:pgNum/>
                            </w:r>
                            <w:r w:rsidR="0070219A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 xml:space="preserve"> NSNW Game</w:t>
                            </w:r>
                            <w:r w:rsidR="00BF5C5A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70219A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>3/15 Women’s Shelter Event</w:t>
                            </w:r>
                            <w:r w:rsidR="00BF5C5A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="00557410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>4</w:t>
                            </w:r>
                            <w:r w:rsidR="00BF5C5A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>/</w:t>
                            </w:r>
                            <w:r w:rsidR="00557410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 xml:space="preserve">19 </w:t>
                            </w:r>
                            <w:hyperlink r:id="rId13" w:history="1">
                              <w:r w:rsidR="00557410" w:rsidRPr="0072725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K</w:t>
                              </w:r>
                              <w:r w:rsidR="001E442E" w:rsidRPr="0072725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y</w:t>
                              </w:r>
                              <w:r w:rsidR="00557410" w:rsidRPr="0072725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. Arts Spring Concert</w:t>
                              </w:r>
                            </w:hyperlink>
                            <w:r w:rsidR="00557410"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473E8" w:rsidRPr="006473E8" w:rsidRDefault="006473E8">
                            <w:pPr>
                              <w:rPr>
                                <w:color w:val="002C87" w:themeColor="text2" w:themeTint="E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16EA8" w:rsidRPr="00616EA8" w:rsidTr="00D404D6">
        <w:trPr>
          <w:trHeight w:val="327"/>
        </w:trPr>
        <w:tc>
          <w:tcPr>
            <w:tcW w:w="5000" w:type="pct"/>
            <w:gridSpan w:val="4"/>
          </w:tcPr>
          <w:p w:rsidR="00616EA8" w:rsidRPr="00E047DB" w:rsidRDefault="00187F06" w:rsidP="00155694">
            <w:pPr>
              <w:pStyle w:val="Heading1"/>
              <w:rPr>
                <w:rFonts w:ascii="Arial" w:hAnsi="Arial" w:cs="Arial"/>
                <w:caps w:val="0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047DB">
              <w:rPr>
                <w:rFonts w:ascii="Arial" w:hAnsi="Arial" w:cs="Arial"/>
                <w:caps w:val="0"/>
                <w:outline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D404D6" w:rsidRPr="00E047DB">
              <w:rPr>
                <w:rFonts w:ascii="Arial" w:hAnsi="Arial" w:cs="Arial"/>
                <w:caps w:val="0"/>
                <w:outline/>
                <w:color w:val="14568C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Blues Nite Open Mic </w:t>
            </w:r>
            <w:r w:rsidR="00E047DB" w:rsidRPr="00E047DB">
              <w:rPr>
                <w:rFonts w:ascii="Arial" w:hAnsi="Arial" w:cs="Arial"/>
                <w:caps w:val="0"/>
                <w:outline/>
                <w:color w:val="14568C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</w:t>
            </w:r>
            <w:r w:rsidR="00D404D6" w:rsidRPr="00E047DB">
              <w:rPr>
                <w:rFonts w:ascii="Arial" w:hAnsi="Arial" w:cs="Arial"/>
                <w:caps w:val="0"/>
                <w:outline/>
                <w:color w:val="14568C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First Friday of Every Month </w:t>
            </w:r>
            <w:r w:rsidRPr="00E047DB">
              <w:rPr>
                <w:rFonts w:ascii="Arial" w:hAnsi="Arial" w:cs="Arial"/>
                <w:caps w:val="0"/>
                <w:outline/>
                <w:color w:val="14568C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8PM </w:t>
            </w:r>
            <w:r w:rsidR="00D404D6" w:rsidRPr="00E047DB">
              <w:rPr>
                <w:rFonts w:ascii="Arial" w:hAnsi="Arial" w:cs="Arial"/>
                <w:caps w:val="0"/>
                <w:outline/>
                <w:color w:val="14568C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@ </w:t>
            </w:r>
            <w:r w:rsidR="00E047DB" w:rsidRPr="00E047DB">
              <w:rPr>
                <w:rFonts w:ascii="Arial" w:hAnsi="Arial" w:cs="Arial"/>
                <w:caps w:val="0"/>
                <w:outline/>
                <w:color w:val="14568C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</w:t>
            </w:r>
            <w:r w:rsidR="00D404D6" w:rsidRPr="00E047DB">
              <w:rPr>
                <w:rFonts w:ascii="Arial" w:hAnsi="Arial" w:cs="Arial"/>
                <w:caps w:val="0"/>
                <w:outline/>
                <w:color w:val="14568C" w:themeColor="accent1" w:themeShade="BF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Yodeler Bar &amp; Grill, Wrightwood</w:t>
            </w:r>
          </w:p>
        </w:tc>
      </w:tr>
      <w:tr w:rsidR="009A504D" w:rsidRPr="00616EA8" w:rsidTr="00937A04">
        <w:trPr>
          <w:trHeight w:val="9716"/>
        </w:trPr>
        <w:tc>
          <w:tcPr>
            <w:tcW w:w="1720" w:type="pct"/>
            <w:gridSpan w:val="2"/>
            <w:tcMar>
              <w:right w:w="216" w:type="dxa"/>
            </w:tcMar>
          </w:tcPr>
          <w:p w:rsidR="000C05D8" w:rsidRPr="00F267BB" w:rsidRDefault="00D73225" w:rsidP="00B5016F">
            <w:pPr>
              <w:rPr>
                <w:b/>
                <w:sz w:val="28"/>
                <w:szCs w:val="28"/>
              </w:rPr>
            </w:pPr>
            <w:r w:rsidRPr="00F267BB">
              <w:rPr>
                <w:b/>
                <w:sz w:val="28"/>
                <w:szCs w:val="28"/>
              </w:rPr>
              <w:t>“</w:t>
            </w:r>
            <w:r w:rsidR="00D402F7">
              <w:rPr>
                <w:b/>
                <w:sz w:val="28"/>
                <w:szCs w:val="28"/>
              </w:rPr>
              <w:t>Variety Still the S</w:t>
            </w:r>
            <w:r w:rsidR="00CC6137">
              <w:rPr>
                <w:b/>
                <w:sz w:val="28"/>
                <w:szCs w:val="28"/>
              </w:rPr>
              <w:t>pice of Life</w:t>
            </w:r>
            <w:r w:rsidRPr="00F267BB">
              <w:rPr>
                <w:b/>
                <w:sz w:val="28"/>
                <w:szCs w:val="28"/>
              </w:rPr>
              <w:t>”</w:t>
            </w:r>
          </w:p>
          <w:p w:rsidR="00937A04" w:rsidRPr="003B7E08" w:rsidRDefault="006D48B5" w:rsidP="00063235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E047DB">
              <w:rPr>
                <w:b/>
                <w:sz w:val="28"/>
                <w:szCs w:val="28"/>
              </w:rPr>
              <w:t xml:space="preserve"> </w:t>
            </w:r>
            <w:r w:rsidR="00CC6137">
              <w:rPr>
                <w:sz w:val="24"/>
                <w:szCs w:val="24"/>
              </w:rPr>
              <w:t xml:space="preserve">The WBS 2019 Christmas Variety Show was awesome. Thanks for supporting that and if you missed, here are a few clips: </w:t>
            </w:r>
            <w:hyperlink r:id="rId14" w:history="1">
              <w:r w:rsidR="004838C4">
                <w:rPr>
                  <w:rStyle w:val="Hyperlink"/>
                  <w:sz w:val="28"/>
                  <w:szCs w:val="28"/>
                </w:rPr>
                <w:t>2019 Christmas Show</w:t>
              </w:r>
            </w:hyperlink>
          </w:p>
          <w:p w:rsidR="00EA0F8D" w:rsidRPr="002D0D7E" w:rsidRDefault="009565A9" w:rsidP="00322841">
            <w:pPr>
              <w:rPr>
                <w:i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6395280" wp14:editId="001EC515">
                  <wp:extent cx="304800" cy="30996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_clip_art_outline_of_a_red_heart_on_a_white_background_0071-0801-3017-0208_SMU[1]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54" cy="31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544E">
              <w:rPr>
                <w:noProof/>
              </w:rPr>
              <w:drawing>
                <wp:inline distT="0" distB="0" distL="0" distR="0">
                  <wp:extent cx="866775" cy="1438780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078" cy="143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0D7E">
              <w:rPr>
                <w:i/>
              </w:rPr>
              <w:t xml:space="preserve"> </w:t>
            </w:r>
            <w:r w:rsidR="002D0D7E" w:rsidRPr="002D0D7E">
              <w:rPr>
                <w:sz w:val="24"/>
                <w:szCs w:val="24"/>
              </w:rPr>
              <w:t>Take a step back in time and enjoy the 'The Not-So-Newl</w:t>
            </w:r>
            <w:r w:rsidR="002D0D7E">
              <w:rPr>
                <w:sz w:val="24"/>
                <w:szCs w:val="24"/>
              </w:rPr>
              <w:t>ywed Game, featuring</w:t>
            </w:r>
            <w:r w:rsidR="002D0D7E" w:rsidRPr="002D0D7E">
              <w:rPr>
                <w:sz w:val="24"/>
                <w:szCs w:val="24"/>
              </w:rPr>
              <w:t xml:space="preserve"> four couples who will compete to win a cash prize for their favorite charity based on this popular 1970's game show. The adult-themed evening includes live music (various singers accompanied by Rodger Whitten) and is hosted by Actor and Arts Education Advocate </w:t>
            </w:r>
            <w:proofErr w:type="spellStart"/>
            <w:r w:rsidR="002D0D7E" w:rsidRPr="002D0D7E">
              <w:rPr>
                <w:sz w:val="24"/>
                <w:szCs w:val="24"/>
              </w:rPr>
              <w:t>Conor</w:t>
            </w:r>
            <w:proofErr w:type="spellEnd"/>
            <w:r w:rsidR="002D0D7E" w:rsidRPr="002D0D7E">
              <w:rPr>
                <w:sz w:val="24"/>
                <w:szCs w:val="24"/>
              </w:rPr>
              <w:t xml:space="preserve"> O'Farrell who has </w:t>
            </w:r>
            <w:proofErr w:type="gramStart"/>
            <w:r w:rsidR="002D0D7E" w:rsidRPr="002D0D7E">
              <w:rPr>
                <w:sz w:val="24"/>
                <w:szCs w:val="24"/>
              </w:rPr>
              <w:t>appeared  in</w:t>
            </w:r>
            <w:proofErr w:type="gramEnd"/>
            <w:r w:rsidR="002D0D7E" w:rsidRPr="002D0D7E">
              <w:rPr>
                <w:sz w:val="24"/>
                <w:szCs w:val="24"/>
              </w:rPr>
              <w:t xml:space="preserve"> popular shows such as CSI: Crime Scene Investigation and Game of Silence. Valentine's Day also marks the launch of the</w:t>
            </w:r>
            <w:r w:rsidR="002D0D7E">
              <w:rPr>
                <w:sz w:val="24"/>
                <w:szCs w:val="24"/>
              </w:rPr>
              <w:t xml:space="preserve"> </w:t>
            </w:r>
            <w:r w:rsidR="00322841">
              <w:rPr>
                <w:sz w:val="24"/>
                <w:szCs w:val="24"/>
              </w:rPr>
              <w:t xml:space="preserve">WBS 2020 membership drive &amp; continuing </w:t>
            </w:r>
            <w:r w:rsidR="00322841" w:rsidRPr="002D0D7E">
              <w:rPr>
                <w:sz w:val="24"/>
                <w:szCs w:val="24"/>
              </w:rPr>
              <w:t xml:space="preserve"> our </w:t>
            </w:r>
            <w:r w:rsidR="00322841">
              <w:rPr>
                <w:sz w:val="24"/>
                <w:szCs w:val="24"/>
              </w:rPr>
              <w:t xml:space="preserve">music </w:t>
            </w:r>
            <w:r w:rsidR="00322841" w:rsidRPr="002D0D7E">
              <w:rPr>
                <w:sz w:val="24"/>
                <w:szCs w:val="24"/>
              </w:rPr>
              <w:t xml:space="preserve">scholarship </w:t>
            </w:r>
          </w:p>
        </w:tc>
        <w:tc>
          <w:tcPr>
            <w:tcW w:w="2138" w:type="pct"/>
            <w:tcMar>
              <w:right w:w="216" w:type="dxa"/>
            </w:tcMar>
          </w:tcPr>
          <w:p w:rsidR="00322841" w:rsidRDefault="00322841" w:rsidP="00F267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  <w:r w:rsidRPr="00322841">
              <w:rPr>
                <w:sz w:val="24"/>
                <w:szCs w:val="24"/>
              </w:rPr>
              <w:t>fundraising.</w:t>
            </w:r>
            <w:r>
              <w:rPr>
                <w:sz w:val="24"/>
                <w:szCs w:val="24"/>
              </w:rPr>
              <w:t xml:space="preserve"> </w:t>
            </w:r>
            <w:r w:rsidR="002D0D7E" w:rsidRPr="002D0D7E">
              <w:rPr>
                <w:sz w:val="24"/>
                <w:szCs w:val="24"/>
              </w:rPr>
              <w:t xml:space="preserve">Featured </w:t>
            </w:r>
            <w:r>
              <w:rPr>
                <w:sz w:val="24"/>
                <w:szCs w:val="24"/>
              </w:rPr>
              <w:t xml:space="preserve">Celebrity </w:t>
            </w:r>
            <w:r w:rsidR="002D0D7E" w:rsidRPr="002D0D7E">
              <w:rPr>
                <w:sz w:val="24"/>
                <w:szCs w:val="24"/>
              </w:rPr>
              <w:t xml:space="preserve">Couples &amp; </w:t>
            </w:r>
            <w:r w:rsidR="002D0D7E" w:rsidRPr="007A549E">
              <w:rPr>
                <w:b/>
                <w:sz w:val="24"/>
                <w:szCs w:val="24"/>
              </w:rPr>
              <w:t xml:space="preserve">Charities </w:t>
            </w:r>
            <w:r w:rsidR="002D0D7E" w:rsidRPr="002D0D7E">
              <w:rPr>
                <w:sz w:val="24"/>
                <w:szCs w:val="24"/>
              </w:rPr>
              <w:t>are:</w:t>
            </w:r>
            <w:r w:rsidR="002D0D7E">
              <w:rPr>
                <w:sz w:val="24"/>
                <w:szCs w:val="24"/>
              </w:rPr>
              <w:t xml:space="preserve"> </w:t>
            </w:r>
            <w:r w:rsidR="002D0D7E" w:rsidRPr="002D0D7E">
              <w:rPr>
                <w:sz w:val="24"/>
                <w:szCs w:val="24"/>
              </w:rPr>
              <w:t xml:space="preserve">Gayle &amp; Tommy Dowling: </w:t>
            </w:r>
            <w:r w:rsidR="007A549E" w:rsidRPr="007A549E">
              <w:rPr>
                <w:b/>
                <w:sz w:val="24"/>
                <w:szCs w:val="24"/>
              </w:rPr>
              <w:t>Serrano HS Show Choir</w:t>
            </w:r>
            <w:r w:rsidR="002D7002">
              <w:rPr>
                <w:sz w:val="24"/>
                <w:szCs w:val="24"/>
              </w:rPr>
              <w:t xml:space="preserve">, </w:t>
            </w:r>
            <w:r w:rsidR="002D0D7E" w:rsidRPr="002D0D7E">
              <w:rPr>
                <w:sz w:val="24"/>
                <w:szCs w:val="24"/>
              </w:rPr>
              <w:t xml:space="preserve">Jan and Bob Vondra: </w:t>
            </w:r>
            <w:r w:rsidR="002D0D7E" w:rsidRPr="002D7002">
              <w:rPr>
                <w:b/>
                <w:sz w:val="24"/>
                <w:szCs w:val="24"/>
              </w:rPr>
              <w:t>Childhood Leukemia Foundation</w:t>
            </w:r>
            <w:r w:rsidR="002D7002">
              <w:rPr>
                <w:sz w:val="24"/>
                <w:szCs w:val="24"/>
              </w:rPr>
              <w:t xml:space="preserve">, </w:t>
            </w:r>
            <w:r w:rsidR="002D0D7E" w:rsidRPr="002D0D7E">
              <w:rPr>
                <w:sz w:val="24"/>
                <w:szCs w:val="24"/>
              </w:rPr>
              <w:t xml:space="preserve">Jan and Gary Thornhill: </w:t>
            </w:r>
            <w:r w:rsidR="002D0D7E" w:rsidRPr="002D7002">
              <w:rPr>
                <w:b/>
                <w:sz w:val="24"/>
                <w:szCs w:val="24"/>
              </w:rPr>
              <w:t>Wrightwood Arts Council</w:t>
            </w:r>
            <w:r w:rsidR="009565A9">
              <w:rPr>
                <w:sz w:val="24"/>
                <w:szCs w:val="24"/>
              </w:rPr>
              <w:t xml:space="preserve">, </w:t>
            </w:r>
            <w:r w:rsidR="002D0D7E" w:rsidRPr="002D0D7E">
              <w:rPr>
                <w:sz w:val="24"/>
                <w:szCs w:val="24"/>
              </w:rPr>
              <w:t xml:space="preserve">Christina and Sean Vivirito: </w:t>
            </w:r>
            <w:r w:rsidR="002D0D7E" w:rsidRPr="002D7002">
              <w:rPr>
                <w:b/>
                <w:sz w:val="24"/>
                <w:szCs w:val="24"/>
              </w:rPr>
              <w:t>Open Door-Family Assistance Program</w:t>
            </w:r>
            <w:r w:rsidR="002D7002">
              <w:rPr>
                <w:sz w:val="24"/>
                <w:szCs w:val="24"/>
              </w:rPr>
              <w:t>.</w:t>
            </w:r>
            <w:r w:rsidR="002D0D7E" w:rsidRPr="002D0D7E">
              <w:rPr>
                <w:sz w:val="24"/>
                <w:szCs w:val="24"/>
              </w:rPr>
              <w:br/>
              <w:t>Doors open at 5 p.m. The show begins at 6 p.m. Admission includes din</w:t>
            </w:r>
            <w:r w:rsidR="009565A9">
              <w:rPr>
                <w:sz w:val="24"/>
                <w:szCs w:val="24"/>
              </w:rPr>
              <w:t xml:space="preserve">ner and dessert by Sandy </w:t>
            </w:r>
            <w:r w:rsidR="002D0D7E" w:rsidRPr="002D0D7E">
              <w:rPr>
                <w:sz w:val="24"/>
                <w:szCs w:val="24"/>
              </w:rPr>
              <w:t xml:space="preserve">Jones: $30 general public admission, WBS members $20, Gold &amp; </w:t>
            </w:r>
            <w:r w:rsidR="000C2B71">
              <w:rPr>
                <w:sz w:val="24"/>
                <w:szCs w:val="24"/>
              </w:rPr>
              <w:t>Lifetime WBS members $10. T</w:t>
            </w:r>
            <w:r w:rsidR="009565A9">
              <w:rPr>
                <w:sz w:val="24"/>
                <w:szCs w:val="24"/>
              </w:rPr>
              <w:t>ickets online by February 12</w:t>
            </w:r>
            <w:r w:rsidR="002D0D7E" w:rsidRPr="002D0D7E">
              <w:rPr>
                <w:sz w:val="24"/>
                <w:szCs w:val="24"/>
              </w:rPr>
              <w:t xml:space="preserve"> at </w:t>
            </w:r>
            <w:hyperlink r:id="rId17" w:tgtFrame="_blank" w:history="1">
              <w:r w:rsidR="000C2B71">
                <w:rPr>
                  <w:rStyle w:val="Hyperlink"/>
                  <w:sz w:val="24"/>
                  <w:szCs w:val="24"/>
                </w:rPr>
                <w:t xml:space="preserve"> WBS NSNW Tickets!</w:t>
              </w:r>
            </w:hyperlink>
            <w:r w:rsidR="002D0D7E" w:rsidRPr="002D0D7E">
              <w:rPr>
                <w:sz w:val="24"/>
                <w:szCs w:val="24"/>
              </w:rPr>
              <w:t xml:space="preserve"> </w:t>
            </w:r>
          </w:p>
          <w:p w:rsidR="00322841" w:rsidRPr="00322841" w:rsidRDefault="00AF0077" w:rsidP="00F267B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“</w:t>
            </w:r>
            <w:r w:rsidR="00322841" w:rsidRPr="00322841">
              <w:rPr>
                <w:b/>
                <w:sz w:val="28"/>
                <w:szCs w:val="28"/>
              </w:rPr>
              <w:t>Following the Money</w:t>
            </w:r>
            <w:r>
              <w:rPr>
                <w:b/>
                <w:sz w:val="28"/>
                <w:szCs w:val="28"/>
              </w:rPr>
              <w:t>”</w:t>
            </w:r>
          </w:p>
          <w:p w:rsidR="00BB16FD" w:rsidRDefault="00AF0077" w:rsidP="00F267B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 w:rsidR="00ED390C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1333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8" cy="133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57A8">
              <w:rPr>
                <w:noProof/>
                <w:sz w:val="24"/>
                <w:szCs w:val="24"/>
              </w:rPr>
              <w:drawing>
                <wp:inline distT="0" distB="0" distL="0" distR="0">
                  <wp:extent cx="1088753" cy="873125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acob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53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679BD">
              <w:rPr>
                <w:sz w:val="24"/>
                <w:szCs w:val="24"/>
              </w:rPr>
              <w:t>As promised</w:t>
            </w:r>
            <w:r w:rsidR="00EA0F8D">
              <w:rPr>
                <w:sz w:val="24"/>
                <w:szCs w:val="24"/>
              </w:rPr>
              <w:t xml:space="preserve">, </w:t>
            </w:r>
            <w:r w:rsidR="000679BD">
              <w:rPr>
                <w:sz w:val="24"/>
                <w:szCs w:val="24"/>
              </w:rPr>
              <w:t>we will follow up with 2019 WGT winners by fostering a paid performance at Music n’ Pines opening June 25</w:t>
            </w:r>
            <w:r w:rsidR="000679BD" w:rsidRPr="000679BD">
              <w:rPr>
                <w:sz w:val="24"/>
                <w:szCs w:val="24"/>
                <w:vertAlign w:val="superscript"/>
              </w:rPr>
              <w:t>th</w:t>
            </w:r>
            <w:r w:rsidR="000679BD">
              <w:rPr>
                <w:sz w:val="24"/>
                <w:szCs w:val="24"/>
              </w:rPr>
              <w:t xml:space="preserve">.  </w:t>
            </w:r>
            <w:r w:rsidR="009C38A2">
              <w:rPr>
                <w:sz w:val="24"/>
                <w:szCs w:val="24"/>
              </w:rPr>
              <w:t>T</w:t>
            </w:r>
            <w:r w:rsidR="000679BD">
              <w:rPr>
                <w:sz w:val="24"/>
                <w:szCs w:val="24"/>
              </w:rPr>
              <w:t>he goal is to provide the</w:t>
            </w:r>
            <w:r w:rsidR="00D402F7">
              <w:rPr>
                <w:sz w:val="24"/>
                <w:szCs w:val="24"/>
              </w:rPr>
              <w:t>se</w:t>
            </w:r>
            <w:r w:rsidR="000679BD">
              <w:rPr>
                <w:sz w:val="24"/>
                <w:szCs w:val="24"/>
              </w:rPr>
              <w:t xml:space="preserve"> aspiring artist</w:t>
            </w:r>
            <w:r w:rsidR="00F157A8">
              <w:rPr>
                <w:sz w:val="24"/>
                <w:szCs w:val="24"/>
              </w:rPr>
              <w:t xml:space="preserve"> with </w:t>
            </w:r>
            <w:r w:rsidR="009C38A2">
              <w:rPr>
                <w:sz w:val="24"/>
                <w:szCs w:val="24"/>
              </w:rPr>
              <w:t>a</w:t>
            </w:r>
            <w:r w:rsidR="00F157A8">
              <w:rPr>
                <w:sz w:val="24"/>
                <w:szCs w:val="24"/>
              </w:rPr>
              <w:t xml:space="preserve">uthentic music business </w:t>
            </w:r>
            <w:r w:rsidR="009C38A2">
              <w:rPr>
                <w:sz w:val="24"/>
                <w:szCs w:val="24"/>
              </w:rPr>
              <w:t>fr</w:t>
            </w:r>
            <w:r w:rsidR="000679BD">
              <w:rPr>
                <w:sz w:val="24"/>
                <w:szCs w:val="24"/>
              </w:rPr>
              <w:t>om production to performance exposing</w:t>
            </w:r>
            <w:r w:rsidR="009C38A2">
              <w:rPr>
                <w:sz w:val="24"/>
                <w:szCs w:val="24"/>
              </w:rPr>
              <w:t xml:space="preserve"> all the marketing eleme</w:t>
            </w:r>
            <w:r w:rsidR="000679BD">
              <w:rPr>
                <w:sz w:val="24"/>
                <w:szCs w:val="24"/>
              </w:rPr>
              <w:t>nts in-between</w:t>
            </w:r>
            <w:r w:rsidR="009C38A2">
              <w:rPr>
                <w:sz w:val="24"/>
                <w:szCs w:val="24"/>
              </w:rPr>
              <w:t xml:space="preserve">. </w:t>
            </w:r>
            <w:r w:rsidR="000679BD">
              <w:rPr>
                <w:sz w:val="24"/>
                <w:szCs w:val="24"/>
              </w:rPr>
              <w:t xml:space="preserve">Stay-tuned. WBS will also support </w:t>
            </w:r>
            <w:r w:rsidR="00BB16FD">
              <w:rPr>
                <w:sz w:val="24"/>
                <w:szCs w:val="24"/>
              </w:rPr>
              <w:t xml:space="preserve">Blues and Folk music at the </w:t>
            </w:r>
            <w:r w:rsidR="000679BD">
              <w:rPr>
                <w:sz w:val="24"/>
                <w:szCs w:val="24"/>
              </w:rPr>
              <w:t>1</w:t>
            </w:r>
            <w:r w:rsidR="000679BD" w:rsidRPr="000679BD">
              <w:rPr>
                <w:sz w:val="24"/>
                <w:szCs w:val="24"/>
                <w:vertAlign w:val="superscript"/>
              </w:rPr>
              <w:t>st</w:t>
            </w:r>
            <w:r w:rsidR="000679BD">
              <w:rPr>
                <w:sz w:val="24"/>
                <w:szCs w:val="24"/>
              </w:rPr>
              <w:t xml:space="preserve"> annual </w:t>
            </w:r>
            <w:hyperlink r:id="rId20" w:history="1">
              <w:r w:rsidR="000679BD" w:rsidRPr="00BB16FD">
                <w:rPr>
                  <w:rStyle w:val="Hyperlink"/>
                  <w:sz w:val="24"/>
                  <w:szCs w:val="24"/>
                </w:rPr>
                <w:t xml:space="preserve">Wrightwood </w:t>
              </w:r>
              <w:r w:rsidR="00BB16FD" w:rsidRPr="00BB16FD">
                <w:rPr>
                  <w:rStyle w:val="Hyperlink"/>
                  <w:sz w:val="24"/>
                  <w:szCs w:val="24"/>
                </w:rPr>
                <w:t>Arts &amp; Wine Festival</w:t>
              </w:r>
            </w:hyperlink>
            <w:r w:rsidR="00BB16FD">
              <w:rPr>
                <w:sz w:val="24"/>
                <w:szCs w:val="24"/>
              </w:rPr>
              <w:t xml:space="preserve">. </w:t>
            </w:r>
          </w:p>
          <w:p w:rsidR="004C0D93" w:rsidRPr="005B72AA" w:rsidRDefault="000F2743" w:rsidP="00F267B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4C0D93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42" w:type="pct"/>
            <w:shd w:val="clear" w:color="auto" w:fill="009DD9" w:themeFill="accent2"/>
            <w:tcMar>
              <w:left w:w="216" w:type="dxa"/>
              <w:right w:w="216" w:type="dxa"/>
            </w:tcMar>
          </w:tcPr>
          <w:p w:rsidR="00675AD6" w:rsidRPr="00675AD6" w:rsidRDefault="00675AD6" w:rsidP="009138AD">
            <w:pPr>
              <w:rPr>
                <w:rFonts w:ascii="Bahnschrift SemiBold" w:hAnsi="Bahnschrift SemiBold"/>
                <w:noProof/>
                <w:sz w:val="24"/>
                <w:szCs w:val="24"/>
              </w:rPr>
            </w:pPr>
            <w:r w:rsidRPr="00675AD6">
              <w:rPr>
                <w:rFonts w:ascii="Bahnschrift SemiBold" w:hAnsi="Bahnschrift SemiBold"/>
                <w:noProof/>
                <w:sz w:val="24"/>
                <w:szCs w:val="24"/>
              </w:rPr>
              <w:t>Blues Nite Open</w:t>
            </w:r>
            <w:r>
              <w:rPr>
                <w:rFonts w:ascii="Bahnschrift SemiBold" w:hAnsi="Bahnschrift SemiBold"/>
                <w:noProof/>
                <w:sz w:val="24"/>
                <w:szCs w:val="24"/>
              </w:rPr>
              <w:t xml:space="preserve"> Mic</w:t>
            </w:r>
            <w:r w:rsidR="00180E5F">
              <w:rPr>
                <w:rFonts w:ascii="Bahnschrift SemiBold" w:hAnsi="Bahnschrift SemiBold"/>
                <w:noProof/>
                <w:sz w:val="24"/>
                <w:szCs w:val="24"/>
              </w:rPr>
              <w:t xml:space="preserve"> </w:t>
            </w:r>
          </w:p>
          <w:p w:rsidR="009138AD" w:rsidRDefault="00D13C96" w:rsidP="00D13C96">
            <w:pPr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>
              <w:rPr>
                <w:rFonts w:ascii="Bahnschrift SemiBold" w:hAnsi="Bahnschrift SemiBold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33ECBC5" wp14:editId="5B1C2EE3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1214755</wp:posOffset>
                      </wp:positionV>
                      <wp:extent cx="190500" cy="314325"/>
                      <wp:effectExtent l="19050" t="19050" r="38100" b="28575"/>
                      <wp:wrapNone/>
                      <wp:docPr id="4" name="Down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90500" cy="31432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1B74BC"/>
                              </a:solidFill>
                              <a:ln w="12700" cap="flat" cmpd="sng" algn="ctr">
                                <a:solidFill>
                                  <a:srgbClr val="1B74BC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A98D6F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4" o:spid="_x0000_s1026" type="#_x0000_t67" style="position:absolute;margin-left:48.5pt;margin-top:95.65pt;width:15pt;height:24.7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" adj="15055" fillcolor="#1b74bc" strokecolor="#115389" strokeweight="1pt"/>
                  </w:pict>
                </mc:Fallback>
              </mc:AlternateContent>
            </w:r>
            <w:r w:rsidR="009138AD">
              <w:rPr>
                <w:rFonts w:ascii="Bahnschrift SemiBold" w:hAnsi="Bahnschrift SemiBold"/>
                <w:noProof/>
                <w:sz w:val="28"/>
                <w:szCs w:val="28"/>
              </w:rPr>
              <w:drawing>
                <wp:inline distT="0" distB="0" distL="0" distR="0">
                  <wp:extent cx="1104900" cy="88392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lu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14" cy="884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13C96">
              <w:rPr>
                <w:rFonts w:ascii="Bahnschrift SemiBold" w:hAnsi="Bahnschrift SemiBold"/>
                <w:sz w:val="20"/>
                <w:szCs w:val="20"/>
              </w:rPr>
              <w:t>(</w:t>
            </w:r>
            <w:r>
              <w:rPr>
                <w:rFonts w:ascii="Bahnschrift SemiBold" w:hAnsi="Bahnschrift SemiBold"/>
                <w:sz w:val="20"/>
                <w:szCs w:val="20"/>
              </w:rPr>
              <w:t>Jumpin’ Jack</w:t>
            </w:r>
            <w:r w:rsidRPr="00D13C96">
              <w:rPr>
                <w:rFonts w:ascii="Bahnschrift SemiBold" w:hAnsi="Bahnschrift SemiBold"/>
                <w:sz w:val="20"/>
                <w:szCs w:val="20"/>
              </w:rPr>
              <w:t>)</w:t>
            </w:r>
            <w:r>
              <w:rPr>
                <w:rFonts w:ascii="Bahnschrift SemiBold" w:hAnsi="Bahnschrift SemiBold"/>
                <w:sz w:val="20"/>
                <w:szCs w:val="20"/>
              </w:rPr>
              <w:t xml:space="preserve"> Benny Cortez</w:t>
            </w:r>
          </w:p>
          <w:p w:rsidR="00D13C96" w:rsidRDefault="00D13C96" w:rsidP="00D13C96">
            <w:pPr>
              <w:jc w:val="center"/>
              <w:rPr>
                <w:rFonts w:ascii="Bahnschrift SemiBold" w:hAnsi="Bahnschrift SemiBold"/>
                <w:sz w:val="28"/>
                <w:szCs w:val="28"/>
              </w:rPr>
            </w:pPr>
          </w:p>
          <w:p w:rsidR="00AC1579" w:rsidRDefault="00D13C96" w:rsidP="009138AD">
            <w:pPr>
              <w:jc w:val="center"/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</w:rPr>
            </w:pPr>
            <w:r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  <w:u w:val="none"/>
              </w:rPr>
              <w:t xml:space="preserve">  </w:t>
            </w:r>
            <w:r w:rsidR="00985980"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</w:rPr>
              <w:t>February 7</w:t>
            </w:r>
            <w:r w:rsidR="00985980" w:rsidRPr="00D13C96"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  <w:vertAlign w:val="superscript"/>
              </w:rPr>
              <w:t>th</w:t>
            </w:r>
          </w:p>
          <w:p w:rsidR="00D13C96" w:rsidRDefault="00180E5F" w:rsidP="009138AD">
            <w:pPr>
              <w:jc w:val="center"/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</w:rPr>
            </w:pPr>
            <w:r>
              <w:rPr>
                <w:rFonts w:ascii="Bahnschrift SemiBold" w:hAnsi="Bahnschrift SemiBold"/>
                <w:sz w:val="20"/>
                <w:szCs w:val="20"/>
              </w:rPr>
              <w:t xml:space="preserve">2020 Blues </w:t>
            </w:r>
            <w:r w:rsidR="000D61A7">
              <w:rPr>
                <w:rFonts w:ascii="Bahnschrift SemiBold" w:hAnsi="Bahnschrift SemiBold"/>
                <w:sz w:val="20"/>
                <w:szCs w:val="20"/>
              </w:rPr>
              <w:t>Nites will</w:t>
            </w:r>
            <w:r>
              <w:rPr>
                <w:rFonts w:ascii="Bahnschrift SemiBold" w:hAnsi="Bahnschrift SemiBold"/>
                <w:sz w:val="20"/>
                <w:szCs w:val="20"/>
              </w:rPr>
              <w:t xml:space="preserve"> spotlight the occasional</w:t>
            </w:r>
            <w:r w:rsidR="00DA306B">
              <w:rPr>
                <w:rFonts w:ascii="Bahnschrift SemiBold" w:hAnsi="Bahnschrift SemiBold"/>
                <w:sz w:val="20"/>
                <w:szCs w:val="20"/>
              </w:rPr>
              <w:t xml:space="preserve"> superstar special guest…</w:t>
            </w:r>
            <w:r>
              <w:rPr>
                <w:rFonts w:ascii="Bahnschrift SemiBold" w:hAnsi="Bahnschrift SemiBold"/>
                <w:sz w:val="20"/>
                <w:szCs w:val="20"/>
              </w:rPr>
              <w:t xml:space="preserve">  </w:t>
            </w:r>
          </w:p>
          <w:p w:rsidR="00D13C96" w:rsidRDefault="00D13C96" w:rsidP="009138AD">
            <w:pPr>
              <w:jc w:val="center"/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</w:rPr>
            </w:pPr>
            <w:r>
              <w:rPr>
                <w:rFonts w:ascii="Bahnschrift SemiBold" w:hAnsi="Bahnschrift SemiBold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267970</wp:posOffset>
                      </wp:positionV>
                      <wp:extent cx="190500" cy="352425"/>
                      <wp:effectExtent l="19050" t="0" r="38100" b="47625"/>
                      <wp:wrapNone/>
                      <wp:docPr id="3" name="Down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3524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04EBB" id="Down Arrow 3" o:spid="_x0000_s1026" type="#_x0000_t67" style="position:absolute;margin-left:49.25pt;margin-top:21.1pt;width:15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" adj="15762" fillcolor="#1b74bc [3204]" strokecolor="#0d395d [1604]" strokeweight="1pt"/>
                  </w:pict>
                </mc:Fallback>
              </mc:AlternateContent>
            </w:r>
            <w:r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  <w:u w:val="none"/>
              </w:rPr>
              <w:t xml:space="preserve"> </w:t>
            </w:r>
            <w:r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</w:rPr>
              <w:t>March 6</w:t>
            </w:r>
            <w:r w:rsidRPr="00D13C96"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  <w:vertAlign w:val="superscript"/>
              </w:rPr>
              <w:t>th</w:t>
            </w:r>
          </w:p>
          <w:p w:rsidR="00D13C96" w:rsidRDefault="00D13C96" w:rsidP="009138AD">
            <w:pPr>
              <w:jc w:val="center"/>
              <w:rPr>
                <w:rStyle w:val="Hyperlink"/>
                <w:rFonts w:ascii="Bahnschrift SemiBold" w:hAnsi="Bahnschrift SemiBold"/>
                <w:color w:val="7030A0"/>
                <w:sz w:val="28"/>
                <w:szCs w:val="28"/>
              </w:rPr>
            </w:pPr>
          </w:p>
          <w:p w:rsidR="00210BFA" w:rsidRPr="00210BFA" w:rsidRDefault="00210BFA" w:rsidP="00A21A66">
            <w:pPr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>
              <w:rPr>
                <w:rFonts w:ascii="Bahnschrift SemiBold" w:hAnsi="Bahnschrift SemiBold"/>
                <w:noProof/>
                <w:sz w:val="20"/>
                <w:szCs w:val="20"/>
              </w:rPr>
              <w:drawing>
                <wp:inline distT="0" distB="0" distL="0" distR="0">
                  <wp:extent cx="1094395" cy="876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tudio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89" cy="88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3C96">
              <w:rPr>
                <w:rFonts w:ascii="Bahnschrift SemiBold" w:hAnsi="Bahnschrift SemiBold"/>
                <w:sz w:val="20"/>
                <w:szCs w:val="20"/>
              </w:rPr>
              <w:t xml:space="preserve"> Pammy Armstrong</w:t>
            </w:r>
          </w:p>
          <w:p w:rsidR="00210BFA" w:rsidRPr="00210BFA" w:rsidRDefault="00DA306B" w:rsidP="00A82D3C">
            <w:pPr>
              <w:jc w:val="center"/>
              <w:rPr>
                <w:rFonts w:ascii="Bahnschrift SemiBold" w:hAnsi="Bahnschrift SemiBold"/>
                <w:sz w:val="20"/>
                <w:szCs w:val="20"/>
              </w:rPr>
            </w:pPr>
            <w:r>
              <w:rPr>
                <w:rFonts w:ascii="Bahnschrift SemiBold" w:hAnsi="Bahnschrift SemiBold"/>
                <w:sz w:val="20"/>
                <w:szCs w:val="20"/>
              </w:rPr>
              <w:t xml:space="preserve">…and </w:t>
            </w:r>
            <w:r w:rsidR="00AE5016">
              <w:rPr>
                <w:rFonts w:ascii="Bahnschrift SemiBold" w:hAnsi="Bahnschrift SemiBold"/>
                <w:sz w:val="20"/>
                <w:szCs w:val="20"/>
              </w:rPr>
              <w:t xml:space="preserve">WBS </w:t>
            </w:r>
            <w:r>
              <w:rPr>
                <w:rFonts w:ascii="Bahnschrift SemiBold" w:hAnsi="Bahnschrift SemiBold"/>
                <w:sz w:val="20"/>
                <w:szCs w:val="20"/>
              </w:rPr>
              <w:t>will co-sponsor an all-star Blues Review</w:t>
            </w:r>
            <w:r w:rsidR="00210BFA" w:rsidRPr="00210BFA">
              <w:rPr>
                <w:rFonts w:ascii="Bahnschrift SemiBold" w:hAnsi="Bahnschrift SemiBold"/>
                <w:sz w:val="20"/>
                <w:szCs w:val="20"/>
              </w:rPr>
              <w:t xml:space="preserve"> </w:t>
            </w:r>
            <w:r>
              <w:rPr>
                <w:rFonts w:ascii="Bahnschrift SemiBold" w:hAnsi="Bahnschrift SemiBold"/>
                <w:sz w:val="20"/>
                <w:szCs w:val="20"/>
              </w:rPr>
              <w:t>opening Music-in-the-Pines June 25</w:t>
            </w:r>
            <w:r w:rsidRPr="00DA306B">
              <w:rPr>
                <w:rFonts w:ascii="Bahnschrift SemiBold" w:hAnsi="Bahnschrift SemiBold"/>
                <w:sz w:val="20"/>
                <w:szCs w:val="20"/>
                <w:vertAlign w:val="superscript"/>
              </w:rPr>
              <w:t>th</w:t>
            </w:r>
            <w:r w:rsidR="00A82D3C">
              <w:rPr>
                <w:rFonts w:ascii="Bahnschrift SemiBold" w:hAnsi="Bahnschrift SemiBold"/>
                <w:sz w:val="20"/>
                <w:szCs w:val="20"/>
              </w:rPr>
              <w:t>!</w:t>
            </w:r>
          </w:p>
          <w:p w:rsidR="00210BFA" w:rsidRPr="00C22450" w:rsidRDefault="001C0B5C" w:rsidP="00D94AE8">
            <w:pPr>
              <w:rPr>
                <w:rFonts w:ascii="Bahnschrift SemiBold" w:hAnsi="Bahnschrift SemiBold"/>
              </w:rPr>
            </w:pPr>
            <w:r>
              <w:rPr>
                <w:rFonts w:ascii="Bahnschrift SemiBold" w:hAnsi="Bahnschrift SemiBold"/>
              </w:rPr>
              <w:t xml:space="preserve">Thank you for </w:t>
            </w:r>
            <w:proofErr w:type="gramStart"/>
            <w:r>
              <w:rPr>
                <w:rFonts w:ascii="Bahnschrift SemiBold" w:hAnsi="Bahnschrift SemiBold"/>
              </w:rPr>
              <w:t>your  2020</w:t>
            </w:r>
            <w:proofErr w:type="gramEnd"/>
            <w:r>
              <w:rPr>
                <w:rFonts w:ascii="Bahnschrift SemiBold" w:hAnsi="Bahnschrift SemiBold"/>
              </w:rPr>
              <w:t xml:space="preserve"> Support!!!!!!!!</w:t>
            </w:r>
          </w:p>
        </w:tc>
      </w:tr>
    </w:tbl>
    <w:p w:rsidR="00310CBF" w:rsidRPr="00847CB0" w:rsidRDefault="00310CBF" w:rsidP="00AA42B9">
      <w:pPr>
        <w:pStyle w:val="NoSpacing"/>
        <w:rPr>
          <w:sz w:val="10"/>
        </w:rPr>
      </w:pPr>
    </w:p>
    <w:sectPr w:rsidR="00310CBF" w:rsidRPr="00847CB0" w:rsidSect="005704B1">
      <w:footerReference w:type="default" r:id="rId23"/>
      <w:headerReference w:type="first" r:id="rId24"/>
      <w:type w:val="continuous"/>
      <w:pgSz w:w="12240" w:h="15840" w:code="1"/>
      <w:pgMar w:top="-270" w:right="720" w:bottom="540" w:left="720" w:header="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937" w:rsidRDefault="00333937" w:rsidP="00C03D04">
      <w:r>
        <w:separator/>
      </w:r>
    </w:p>
  </w:endnote>
  <w:endnote w:type="continuationSeparator" w:id="0">
    <w:p w:rsidR="00333937" w:rsidRDefault="00333937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Lucida Console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04D" w:rsidRDefault="009A50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522837E" wp14:editId="181B3518">
              <wp:simplePos x="0" y="0"/>
              <wp:positionH relativeFrom="page">
                <wp:posOffset>-30480</wp:posOffset>
              </wp:positionH>
              <wp:positionV relativeFrom="page">
                <wp:posOffset>8230870</wp:posOffset>
              </wp:positionV>
              <wp:extent cx="7827938" cy="1828800"/>
              <wp:effectExtent l="0" t="0" r="1905" b="0"/>
              <wp:wrapNone/>
              <wp:docPr id="22" name="Freeform 6" descr="Background bottom accent, second 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7938" cy="1828800"/>
                      </a:xfrm>
                      <a:custGeom>
                        <a:avLst/>
                        <a:gdLst>
                          <a:gd name="T0" fmla="*/ 0 w 12230"/>
                          <a:gd name="T1" fmla="*/ 3285 h 3286"/>
                          <a:gd name="T2" fmla="*/ 12229 w 12230"/>
                          <a:gd name="T3" fmla="*/ 3285 h 3286"/>
                          <a:gd name="T4" fmla="*/ 12229 w 12230"/>
                          <a:gd name="T5" fmla="*/ 0 h 3286"/>
                          <a:gd name="T6" fmla="*/ 0 w 12230"/>
                          <a:gd name="T7" fmla="*/ 0 h 3286"/>
                          <a:gd name="T8" fmla="*/ 0 w 12230"/>
                          <a:gd name="T9" fmla="*/ 3285 h 32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30" h="3286">
                            <a:moveTo>
                              <a:pt x="0" y="3285"/>
                            </a:moveTo>
                            <a:lnTo>
                              <a:pt x="12229" y="3285"/>
                            </a:lnTo>
                            <a:lnTo>
                              <a:pt x="12229" y="0"/>
                            </a:lnTo>
                            <a:lnTo>
                              <a:pt x="0" y="0"/>
                            </a:lnTo>
                            <a:lnTo>
                              <a:pt x="0" y="3285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  <a:alpha val="5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7721ED5" id="Freeform 6" o:spid="_x0000_s1026" alt="Background bottom accent, second page" style="position:absolute;margin-left:-2.4pt;margin-top:648.1pt;width:616.35pt;height:2in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230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" path="m,3285r12229,l12229,,,,,3285xe" fillcolor="#d8d8d8 [2732]" stroked="f">
              <v:fill opacity="32896f"/>
              <v:path arrowok="t" o:connecttype="custom" o:connectlocs="0,1828243;7827298,1828243;7827298,0;0,0;0,1828243" o:connectangles="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937" w:rsidRDefault="00333937" w:rsidP="00C03D04">
      <w:r>
        <w:separator/>
      </w:r>
    </w:p>
  </w:footnote>
  <w:footnote w:type="continuationSeparator" w:id="0">
    <w:p w:rsidR="00333937" w:rsidRDefault="00333937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EA8" w:rsidRDefault="00616EA8" w:rsidP="00C03D04">
    <w:pPr>
      <w:pStyle w:val="Header"/>
    </w:pPr>
    <w:r w:rsidRPr="00616EA8">
      <w:rPr>
        <w:noProof/>
      </w:rPr>
      <w:drawing>
        <wp:anchor distT="0" distB="0" distL="114300" distR="114300" simplePos="0" relativeHeight="251659264" behindDoc="1" locked="0" layoutInCell="1" allowOverlap="1" wp14:anchorId="2F4C37A1" wp14:editId="19FEF4E1">
          <wp:simplePos x="0" y="0"/>
          <wp:positionH relativeFrom="page">
            <wp:align>center</wp:align>
          </wp:positionH>
          <mc:AlternateContent>
            <mc:Choice Requires="wp14">
              <wp:positionV relativeFrom="page">
                <wp14:pctPosVOffset>10000</wp14:pctPosVOffset>
              </wp:positionV>
            </mc:Choice>
            <mc:Fallback>
              <wp:positionV relativeFrom="page">
                <wp:posOffset>1005840</wp:posOffset>
              </wp:positionV>
            </mc:Fallback>
          </mc:AlternateContent>
          <wp:extent cx="7086600" cy="1938528"/>
          <wp:effectExtent l="0" t="0" r="0" b="5080"/>
          <wp:wrapNone/>
          <wp:docPr id="12" name="Picture 12" descr="Hardware. Wires. Electronic. Compute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-%20Pexels%20Images/Hardware%20Newsletter/capacitors-computer-cpu-163150.jpg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email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086600" cy="19385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204D5"/>
    <w:multiLevelType w:val="hybridMultilevel"/>
    <w:tmpl w:val="40AC9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507A7"/>
    <w:multiLevelType w:val="hybridMultilevel"/>
    <w:tmpl w:val="05003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DD2"/>
    <w:rsid w:val="000000C6"/>
    <w:rsid w:val="0000040C"/>
    <w:rsid w:val="000266D5"/>
    <w:rsid w:val="00026BAC"/>
    <w:rsid w:val="00034F4B"/>
    <w:rsid w:val="00063235"/>
    <w:rsid w:val="0006589C"/>
    <w:rsid w:val="000679BD"/>
    <w:rsid w:val="00071443"/>
    <w:rsid w:val="0008479C"/>
    <w:rsid w:val="00094002"/>
    <w:rsid w:val="00096DFD"/>
    <w:rsid w:val="000B089A"/>
    <w:rsid w:val="000B125D"/>
    <w:rsid w:val="000B71F5"/>
    <w:rsid w:val="000C05D8"/>
    <w:rsid w:val="000C2B71"/>
    <w:rsid w:val="000D53AE"/>
    <w:rsid w:val="000D61A7"/>
    <w:rsid w:val="000F2743"/>
    <w:rsid w:val="000F5317"/>
    <w:rsid w:val="000F69D6"/>
    <w:rsid w:val="001019DC"/>
    <w:rsid w:val="00112292"/>
    <w:rsid w:val="00120AC7"/>
    <w:rsid w:val="00155694"/>
    <w:rsid w:val="001642AF"/>
    <w:rsid w:val="00165776"/>
    <w:rsid w:val="00180E5F"/>
    <w:rsid w:val="00183382"/>
    <w:rsid w:val="00184803"/>
    <w:rsid w:val="00187F06"/>
    <w:rsid w:val="00192185"/>
    <w:rsid w:val="001B5B25"/>
    <w:rsid w:val="001C0B5C"/>
    <w:rsid w:val="001E442E"/>
    <w:rsid w:val="002019C2"/>
    <w:rsid w:val="00210BFA"/>
    <w:rsid w:val="00221243"/>
    <w:rsid w:val="002261ED"/>
    <w:rsid w:val="002414B3"/>
    <w:rsid w:val="00253267"/>
    <w:rsid w:val="00270CF7"/>
    <w:rsid w:val="002751E3"/>
    <w:rsid w:val="00275ACD"/>
    <w:rsid w:val="00286921"/>
    <w:rsid w:val="00290F3B"/>
    <w:rsid w:val="002B4F0D"/>
    <w:rsid w:val="002D0D7E"/>
    <w:rsid w:val="002D7002"/>
    <w:rsid w:val="002E12AB"/>
    <w:rsid w:val="002E15FC"/>
    <w:rsid w:val="002E76DC"/>
    <w:rsid w:val="002F0367"/>
    <w:rsid w:val="0030104E"/>
    <w:rsid w:val="00310CBF"/>
    <w:rsid w:val="00315DD2"/>
    <w:rsid w:val="00322841"/>
    <w:rsid w:val="00333937"/>
    <w:rsid w:val="0033720E"/>
    <w:rsid w:val="0034046C"/>
    <w:rsid w:val="003414A9"/>
    <w:rsid w:val="00372647"/>
    <w:rsid w:val="003957E9"/>
    <w:rsid w:val="00396CAF"/>
    <w:rsid w:val="003B434F"/>
    <w:rsid w:val="003B5F56"/>
    <w:rsid w:val="003B7E08"/>
    <w:rsid w:val="003C62F2"/>
    <w:rsid w:val="003E6462"/>
    <w:rsid w:val="003F0E4D"/>
    <w:rsid w:val="003F79DB"/>
    <w:rsid w:val="00402583"/>
    <w:rsid w:val="004245B9"/>
    <w:rsid w:val="0043174F"/>
    <w:rsid w:val="00434E17"/>
    <w:rsid w:val="0047130E"/>
    <w:rsid w:val="004838C4"/>
    <w:rsid w:val="004C0D93"/>
    <w:rsid w:val="004C704E"/>
    <w:rsid w:val="004D251E"/>
    <w:rsid w:val="004E0917"/>
    <w:rsid w:val="004F5D03"/>
    <w:rsid w:val="00534803"/>
    <w:rsid w:val="00536CD2"/>
    <w:rsid w:val="00550031"/>
    <w:rsid w:val="00557410"/>
    <w:rsid w:val="00560AB8"/>
    <w:rsid w:val="005704B1"/>
    <w:rsid w:val="00577F12"/>
    <w:rsid w:val="00586F97"/>
    <w:rsid w:val="00587682"/>
    <w:rsid w:val="005A1E56"/>
    <w:rsid w:val="005A5667"/>
    <w:rsid w:val="005B1629"/>
    <w:rsid w:val="005B72AA"/>
    <w:rsid w:val="005C1C5D"/>
    <w:rsid w:val="005D5C04"/>
    <w:rsid w:val="005D5D45"/>
    <w:rsid w:val="005E551E"/>
    <w:rsid w:val="00602E6B"/>
    <w:rsid w:val="00607F34"/>
    <w:rsid w:val="00616EA8"/>
    <w:rsid w:val="00625633"/>
    <w:rsid w:val="0063761E"/>
    <w:rsid w:val="006473E8"/>
    <w:rsid w:val="006500F6"/>
    <w:rsid w:val="006563D7"/>
    <w:rsid w:val="0066304F"/>
    <w:rsid w:val="006705C2"/>
    <w:rsid w:val="00675AD6"/>
    <w:rsid w:val="006D2ECF"/>
    <w:rsid w:val="006D48B5"/>
    <w:rsid w:val="006D5A70"/>
    <w:rsid w:val="00701F63"/>
    <w:rsid w:val="0070219A"/>
    <w:rsid w:val="007226AC"/>
    <w:rsid w:val="00727254"/>
    <w:rsid w:val="00743E2F"/>
    <w:rsid w:val="007564D7"/>
    <w:rsid w:val="007657CD"/>
    <w:rsid w:val="0077323B"/>
    <w:rsid w:val="007A1467"/>
    <w:rsid w:val="007A3D1C"/>
    <w:rsid w:val="007A549E"/>
    <w:rsid w:val="007A5BFA"/>
    <w:rsid w:val="007A5D73"/>
    <w:rsid w:val="007C0018"/>
    <w:rsid w:val="007D3304"/>
    <w:rsid w:val="007D3D63"/>
    <w:rsid w:val="007E0692"/>
    <w:rsid w:val="007E08FB"/>
    <w:rsid w:val="007F2E96"/>
    <w:rsid w:val="007F46FE"/>
    <w:rsid w:val="008043DA"/>
    <w:rsid w:val="00827A39"/>
    <w:rsid w:val="008335F7"/>
    <w:rsid w:val="00844B11"/>
    <w:rsid w:val="00844B9D"/>
    <w:rsid w:val="00846950"/>
    <w:rsid w:val="00847CB0"/>
    <w:rsid w:val="0088667E"/>
    <w:rsid w:val="008A21BF"/>
    <w:rsid w:val="008A2A26"/>
    <w:rsid w:val="008B253E"/>
    <w:rsid w:val="008C24B3"/>
    <w:rsid w:val="008D1982"/>
    <w:rsid w:val="008D42B1"/>
    <w:rsid w:val="00904B14"/>
    <w:rsid w:val="00904DAA"/>
    <w:rsid w:val="009052F9"/>
    <w:rsid w:val="009138AD"/>
    <w:rsid w:val="009170F7"/>
    <w:rsid w:val="0092553E"/>
    <w:rsid w:val="00927141"/>
    <w:rsid w:val="00937357"/>
    <w:rsid w:val="00937A04"/>
    <w:rsid w:val="00937B41"/>
    <w:rsid w:val="0094103B"/>
    <w:rsid w:val="00944C1C"/>
    <w:rsid w:val="00950F30"/>
    <w:rsid w:val="00955E56"/>
    <w:rsid w:val="009565A9"/>
    <w:rsid w:val="009567C0"/>
    <w:rsid w:val="00960150"/>
    <w:rsid w:val="00964DB8"/>
    <w:rsid w:val="00967BAD"/>
    <w:rsid w:val="00970409"/>
    <w:rsid w:val="00973FBB"/>
    <w:rsid w:val="00985980"/>
    <w:rsid w:val="009A504D"/>
    <w:rsid w:val="009A5818"/>
    <w:rsid w:val="009B62AC"/>
    <w:rsid w:val="009C314C"/>
    <w:rsid w:val="009C38A2"/>
    <w:rsid w:val="009C78A5"/>
    <w:rsid w:val="009D33DE"/>
    <w:rsid w:val="00A11F83"/>
    <w:rsid w:val="00A21A66"/>
    <w:rsid w:val="00A317AF"/>
    <w:rsid w:val="00A35055"/>
    <w:rsid w:val="00A56889"/>
    <w:rsid w:val="00A61EC3"/>
    <w:rsid w:val="00A82D3C"/>
    <w:rsid w:val="00A9171C"/>
    <w:rsid w:val="00A92D5C"/>
    <w:rsid w:val="00AA42B9"/>
    <w:rsid w:val="00AC1579"/>
    <w:rsid w:val="00AD4CBE"/>
    <w:rsid w:val="00AE5016"/>
    <w:rsid w:val="00AF0077"/>
    <w:rsid w:val="00AF55B4"/>
    <w:rsid w:val="00B03852"/>
    <w:rsid w:val="00B0633C"/>
    <w:rsid w:val="00B24528"/>
    <w:rsid w:val="00B3338A"/>
    <w:rsid w:val="00B334B0"/>
    <w:rsid w:val="00B5016F"/>
    <w:rsid w:val="00B573C9"/>
    <w:rsid w:val="00B679F9"/>
    <w:rsid w:val="00B70EC0"/>
    <w:rsid w:val="00B93F1A"/>
    <w:rsid w:val="00BB16FD"/>
    <w:rsid w:val="00BC6417"/>
    <w:rsid w:val="00BD13D2"/>
    <w:rsid w:val="00BD1447"/>
    <w:rsid w:val="00BE3DBB"/>
    <w:rsid w:val="00BF1B38"/>
    <w:rsid w:val="00BF4F94"/>
    <w:rsid w:val="00BF5C5A"/>
    <w:rsid w:val="00C0072E"/>
    <w:rsid w:val="00C03D04"/>
    <w:rsid w:val="00C22450"/>
    <w:rsid w:val="00C45F4B"/>
    <w:rsid w:val="00C515C5"/>
    <w:rsid w:val="00C566C2"/>
    <w:rsid w:val="00C6544E"/>
    <w:rsid w:val="00C77B02"/>
    <w:rsid w:val="00C819DB"/>
    <w:rsid w:val="00C840E2"/>
    <w:rsid w:val="00CA2789"/>
    <w:rsid w:val="00CB1670"/>
    <w:rsid w:val="00CC3135"/>
    <w:rsid w:val="00CC6137"/>
    <w:rsid w:val="00CD0F3A"/>
    <w:rsid w:val="00CD28C9"/>
    <w:rsid w:val="00CD3FDD"/>
    <w:rsid w:val="00CD76BA"/>
    <w:rsid w:val="00CE0327"/>
    <w:rsid w:val="00CF1891"/>
    <w:rsid w:val="00D101EB"/>
    <w:rsid w:val="00D13C96"/>
    <w:rsid w:val="00D36B96"/>
    <w:rsid w:val="00D402F7"/>
    <w:rsid w:val="00D404D6"/>
    <w:rsid w:val="00D5008D"/>
    <w:rsid w:val="00D636D7"/>
    <w:rsid w:val="00D73225"/>
    <w:rsid w:val="00D94AE8"/>
    <w:rsid w:val="00DA2659"/>
    <w:rsid w:val="00DA306B"/>
    <w:rsid w:val="00DA5B3A"/>
    <w:rsid w:val="00DB06B5"/>
    <w:rsid w:val="00DB7ED7"/>
    <w:rsid w:val="00DC42C7"/>
    <w:rsid w:val="00DC5C6E"/>
    <w:rsid w:val="00DD7BB5"/>
    <w:rsid w:val="00DF1A69"/>
    <w:rsid w:val="00DF7AFC"/>
    <w:rsid w:val="00E047DB"/>
    <w:rsid w:val="00E05AEE"/>
    <w:rsid w:val="00E30997"/>
    <w:rsid w:val="00E36147"/>
    <w:rsid w:val="00E40D0E"/>
    <w:rsid w:val="00E5795D"/>
    <w:rsid w:val="00E610B2"/>
    <w:rsid w:val="00E62776"/>
    <w:rsid w:val="00E91BA9"/>
    <w:rsid w:val="00E9761B"/>
    <w:rsid w:val="00EA0F8D"/>
    <w:rsid w:val="00ED2A50"/>
    <w:rsid w:val="00ED390C"/>
    <w:rsid w:val="00EE13F4"/>
    <w:rsid w:val="00EE65E8"/>
    <w:rsid w:val="00F04611"/>
    <w:rsid w:val="00F157A8"/>
    <w:rsid w:val="00F235DE"/>
    <w:rsid w:val="00F267BB"/>
    <w:rsid w:val="00F26C59"/>
    <w:rsid w:val="00F2749A"/>
    <w:rsid w:val="00F354FC"/>
    <w:rsid w:val="00F5685C"/>
    <w:rsid w:val="00F6756E"/>
    <w:rsid w:val="00F76002"/>
    <w:rsid w:val="00F84671"/>
    <w:rsid w:val="00F921A1"/>
    <w:rsid w:val="00F92796"/>
    <w:rsid w:val="00F964EC"/>
    <w:rsid w:val="00FA1911"/>
    <w:rsid w:val="00FD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42F54047-A6DE-4990-AB39-E6EC2DC0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Pr>
      <w:rFonts w:ascii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C03D04"/>
    <w:pPr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C03D04"/>
    <w:rPr>
      <w:rFonts w:ascii="Constantia" w:hAnsi="Constantia" w:cs="Georgia"/>
      <w:b/>
      <w:i/>
      <w:color w:val="FFFFFF"/>
      <w:spacing w:val="-8"/>
      <w:sz w:val="24"/>
      <w:szCs w:val="28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customStyle="1" w:styleId="Hashtag1">
    <w:name w:val="Hashtag1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844B11"/>
    <w:pPr>
      <w:kinsoku w:val="0"/>
      <w:overflowPunct w:val="0"/>
      <w:spacing w:after="0"/>
      <w:ind w:right="69"/>
      <w:jc w:val="right"/>
    </w:pPr>
    <w:rPr>
      <w:rFonts w:ascii="Constantia" w:hAnsi="Constantia"/>
      <w:color w:val="009DD9" w:themeColor="accent2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844B11"/>
    <w:rPr>
      <w:rFonts w:ascii="Constantia" w:hAnsi="Constantia" w:cs="Georgia"/>
      <w:color w:val="009DD9" w:themeColor="accent2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D636D7"/>
    <w:pPr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112292"/>
    <w:rPr>
      <w:color w:val="F491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567C0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0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5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keyboardart.com/calendar-of-concerts/2020/4/19/spring-concert" TargetMode="External"/><Relationship Id="rId18" Type="http://schemas.openxmlformats.org/officeDocument/2006/relationships/image" Target="media/image4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hyperlink" Target="https://www.keyboardart.com/calendar-of-concerts/2020/4/19/spring-concert" TargetMode="External"/><Relationship Id="rId17" Type="http://schemas.openxmlformats.org/officeDocument/2006/relationships/hyperlink" Target="https://centerstageww.ticketleap.com/the-wbs-not-so-newlywed-game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hyperlink" Target="https://www.wrightwoodarts.com/festiva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H62Ubvfj8w0" TargetMode="External"/><Relationship Id="rId22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B2AD73-0656-488C-BBD3-9E377E3A3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34FCE5-91EC-4F8A-B03C-A35800EB63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9FD9E4C-F9D2-4575-944F-E9F10BEFA00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D5CEFA-6694-446B-A9C7-14E8E4B5D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183</TotalTime>
  <Pages>1</Pages>
  <Words>353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Letterhead v1 - ab</vt:lpstr>
    </vt:vector>
  </TitlesOfParts>
  <Company/>
  <LinksUpToDate>false</LinksUpToDate>
  <CharactersWithSpaces>2366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Letterhead v1 - ab</dc:title>
  <dc:subject/>
  <dc:creator>Owner</dc:creator>
  <cp:keywords/>
  <dc:description/>
  <cp:lastModifiedBy>greg jones</cp:lastModifiedBy>
  <cp:revision>4</cp:revision>
  <dcterms:created xsi:type="dcterms:W3CDTF">2020-02-04T14:43:00Z</dcterms:created>
  <dcterms:modified xsi:type="dcterms:W3CDTF">2020-02-05T15:10:00Z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