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360" w:tblpY="554"/>
        <w:tblW w:w="5355" w:type="pct"/>
        <w:tblLayout w:type="fixed"/>
        <w:tblCellMar>
          <w:left w:w="115" w:type="dxa"/>
          <w:right w:w="115" w:type="dxa"/>
        </w:tblCellMar>
        <w:tblLook w:val="0600" w:firstRow="0" w:lastRow="0" w:firstColumn="0" w:lastColumn="0" w:noHBand="1" w:noVBand="1"/>
        <w:tblDescription w:val="Layout table page 1"/>
      </w:tblPr>
      <w:tblGrid>
        <w:gridCol w:w="680"/>
        <w:gridCol w:w="3299"/>
        <w:gridCol w:w="4946"/>
        <w:gridCol w:w="2642"/>
      </w:tblGrid>
      <w:tr w:rsidR="002019C2" w:rsidRPr="00616EA8" w:rsidTr="00937A04">
        <w:trPr>
          <w:trHeight w:val="282"/>
        </w:trPr>
        <w:tc>
          <w:tcPr>
            <w:tcW w:w="294" w:type="pct"/>
            <w:vMerge w:val="restart"/>
          </w:tcPr>
          <w:p w:rsidR="00616EA8" w:rsidRPr="00315DD2" w:rsidRDefault="00944C1C" w:rsidP="002019C2">
            <w:pPr>
              <w:rPr>
                <w:sz w:val="44"/>
                <w:szCs w:val="44"/>
              </w:rPr>
            </w:pPr>
            <w:r>
              <w:rPr>
                <w:sz w:val="44"/>
                <w:szCs w:val="44"/>
              </w:rPr>
              <w:t xml:space="preserve">        </w:t>
            </w:r>
          </w:p>
        </w:tc>
        <w:tc>
          <w:tcPr>
            <w:tcW w:w="3564" w:type="pct"/>
            <w:gridSpan w:val="2"/>
            <w:vMerge w:val="restart"/>
            <w:shd w:val="clear" w:color="auto" w:fill="1B74BC" w:themeFill="accent1"/>
          </w:tcPr>
          <w:p w:rsidR="00616EA8" w:rsidRPr="00315DD2" w:rsidRDefault="009567C0" w:rsidP="002019C2">
            <w:pPr>
              <w:pStyle w:val="Title"/>
              <w:rPr>
                <w:sz w:val="44"/>
                <w:szCs w:val="44"/>
              </w:rPr>
            </w:pPr>
            <w:r>
              <w:rPr>
                <w:sz w:val="44"/>
                <w:szCs w:val="44"/>
              </w:rPr>
              <w:t xml:space="preserve"> </w:t>
            </w:r>
            <w:r w:rsidR="00396CAF">
              <w:rPr>
                <w:sz w:val="44"/>
                <w:szCs w:val="44"/>
              </w:rPr>
              <w:t>You ain’t said nothin’ till you played the blues</w:t>
            </w:r>
            <w:r>
              <w:rPr>
                <w:sz w:val="44"/>
                <w:szCs w:val="44"/>
              </w:rPr>
              <w:t>…</w:t>
            </w:r>
          </w:p>
        </w:tc>
        <w:tc>
          <w:tcPr>
            <w:tcW w:w="1142" w:type="pct"/>
          </w:tcPr>
          <w:p w:rsidR="00616EA8" w:rsidRPr="00EE65E8" w:rsidRDefault="003957E9" w:rsidP="00120AC7">
            <w:pPr>
              <w:pStyle w:val="Date"/>
              <w:jc w:val="left"/>
              <w:rPr>
                <w:sz w:val="28"/>
                <w:szCs w:val="28"/>
              </w:rPr>
            </w:pPr>
            <w:r>
              <w:t xml:space="preserve">  </w:t>
            </w:r>
            <w:r w:rsidR="00937B41">
              <w:t xml:space="preserve">   </w:t>
            </w:r>
            <w:r w:rsidR="00F26C59">
              <w:rPr>
                <w:sz w:val="28"/>
                <w:szCs w:val="28"/>
              </w:rPr>
              <w:t>July</w:t>
            </w:r>
            <w:r w:rsidR="00944C1C" w:rsidRPr="00EE65E8">
              <w:rPr>
                <w:sz w:val="28"/>
                <w:szCs w:val="28"/>
              </w:rPr>
              <w:t xml:space="preserve"> 2019</w:t>
            </w:r>
          </w:p>
        </w:tc>
      </w:tr>
      <w:tr w:rsidR="002019C2" w:rsidRPr="00616EA8" w:rsidTr="00937A04">
        <w:trPr>
          <w:trHeight w:val="399"/>
        </w:trPr>
        <w:tc>
          <w:tcPr>
            <w:tcW w:w="294" w:type="pct"/>
            <w:vMerge/>
          </w:tcPr>
          <w:p w:rsidR="00616EA8" w:rsidRPr="00616EA8" w:rsidRDefault="00616EA8" w:rsidP="002019C2"/>
        </w:tc>
        <w:tc>
          <w:tcPr>
            <w:tcW w:w="3564" w:type="pct"/>
            <w:gridSpan w:val="2"/>
            <w:vMerge/>
            <w:shd w:val="clear" w:color="auto" w:fill="1B74BC" w:themeFill="accent1"/>
          </w:tcPr>
          <w:p w:rsidR="00616EA8" w:rsidRPr="00616EA8" w:rsidRDefault="00616EA8" w:rsidP="002019C2"/>
        </w:tc>
        <w:tc>
          <w:tcPr>
            <w:tcW w:w="1142" w:type="pct"/>
          </w:tcPr>
          <w:p w:rsidR="00616EA8" w:rsidRPr="00616EA8" w:rsidRDefault="00616EA8" w:rsidP="002019C2"/>
        </w:tc>
      </w:tr>
      <w:tr w:rsidR="00616EA8" w:rsidRPr="00616EA8" w:rsidTr="00937A04">
        <w:trPr>
          <w:trHeight w:val="2812"/>
        </w:trPr>
        <w:tc>
          <w:tcPr>
            <w:tcW w:w="1720" w:type="pct"/>
            <w:gridSpan w:val="2"/>
          </w:tcPr>
          <w:p w:rsidR="00616EA8" w:rsidRPr="00616EA8" w:rsidRDefault="00315DD2" w:rsidP="002019C2">
            <w:r>
              <w:rPr>
                <w:noProof/>
              </w:rPr>
              <w:drawing>
                <wp:inline distT="0" distB="0" distL="0" distR="0">
                  <wp:extent cx="1907500" cy="1775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th logo 2018.JPG"/>
                          <pic:cNvPicPr/>
                        </pic:nvPicPr>
                        <pic:blipFill>
                          <a:blip r:embed="rId11">
                            <a:extLst>
                              <a:ext uri="{28A0092B-C50C-407E-A947-70E740481C1C}">
                                <a14:useLocalDpi xmlns:a14="http://schemas.microsoft.com/office/drawing/2010/main" val="0"/>
                              </a:ext>
                            </a:extLst>
                          </a:blip>
                          <a:stretch>
                            <a:fillRect/>
                          </a:stretch>
                        </pic:blipFill>
                        <pic:spPr>
                          <a:xfrm>
                            <a:off x="0" y="0"/>
                            <a:ext cx="1984676" cy="1847478"/>
                          </a:xfrm>
                          <a:prstGeom prst="rect">
                            <a:avLst/>
                          </a:prstGeom>
                        </pic:spPr>
                      </pic:pic>
                    </a:graphicData>
                  </a:graphic>
                </wp:inline>
              </w:drawing>
            </w:r>
          </w:p>
        </w:tc>
        <w:tc>
          <w:tcPr>
            <w:tcW w:w="2138" w:type="pct"/>
          </w:tcPr>
          <w:p w:rsidR="00616EA8" w:rsidRDefault="00616EA8" w:rsidP="002019C2"/>
          <w:p w:rsidR="00CD76BA" w:rsidRPr="00616EA8" w:rsidRDefault="00937A04" w:rsidP="002019C2">
            <w:r w:rsidRPr="00937A04">
              <w:rPr>
                <w:noProof/>
                <w:sz w:val="24"/>
                <w:szCs w:val="24"/>
              </w:rPr>
              <mc:AlternateContent>
                <mc:Choice Requires="wps">
                  <w:drawing>
                    <wp:anchor distT="45720" distB="45720" distL="114300" distR="114300" simplePos="0" relativeHeight="251682816" behindDoc="0" locked="0" layoutInCell="1" allowOverlap="1">
                      <wp:simplePos x="0" y="0"/>
                      <wp:positionH relativeFrom="column">
                        <wp:posOffset>-73025</wp:posOffset>
                      </wp:positionH>
                      <wp:positionV relativeFrom="paragraph">
                        <wp:posOffset>941705</wp:posOffset>
                      </wp:positionV>
                      <wp:extent cx="2057400" cy="5048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4825"/>
                              </a:xfrm>
                              <a:prstGeom prst="rect">
                                <a:avLst/>
                              </a:prstGeom>
                              <a:solidFill>
                                <a:srgbClr val="FFFFFF"/>
                              </a:solidFill>
                              <a:ln w="9525">
                                <a:solidFill>
                                  <a:srgbClr val="000000"/>
                                </a:solidFill>
                                <a:miter lim="800000"/>
                                <a:headEnd/>
                                <a:tailEnd/>
                              </a:ln>
                            </wps:spPr>
                            <wps:txbx>
                              <w:txbxContent>
                                <w:p w:rsidR="00937A04" w:rsidRPr="00937A04" w:rsidRDefault="00937A04">
                                  <w:pPr>
                                    <w:rPr>
                                      <w:color w:val="546421" w:themeColor="accent6" w:themeShade="80"/>
                                    </w:rPr>
                                  </w:pPr>
                                  <w:r w:rsidRPr="00937A04">
                                    <w:rPr>
                                      <w:color w:val="546421" w:themeColor="accent6" w:themeShade="80"/>
                                      <w:highlight w:val="yellow"/>
                                    </w:rPr>
                                    <w:t>Congratulations to our newest lifetime member…Dave Fox!</w:t>
                                  </w:r>
                                  <w:r>
                                    <w:rPr>
                                      <w:color w:val="546421" w:themeColor="accent6" w:themeShade="8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5pt;margin-top:74.15pt;width:162pt;height:39.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">
                      <v:textbox>
                        <w:txbxContent>
                          <w:p w:rsidR="00937A04" w:rsidRPr="00937A04" w:rsidRDefault="00937A04">
                            <w:pPr>
                              <w:rPr>
                                <w:color w:val="546421" w:themeColor="accent6" w:themeShade="80"/>
                              </w:rPr>
                            </w:pPr>
                            <w:r w:rsidRPr="00937A04">
                              <w:rPr>
                                <w:color w:val="546421" w:themeColor="accent6" w:themeShade="80"/>
                                <w:highlight w:val="yellow"/>
                              </w:rPr>
                              <w:t>Congratulations to our newest lifetime member…Dave Fox!</w:t>
                            </w:r>
                            <w:r>
                              <w:rPr>
                                <w:color w:val="546421" w:themeColor="accent6" w:themeShade="80"/>
                              </w:rPr>
                              <w:t>!</w:t>
                            </w:r>
                          </w:p>
                        </w:txbxContent>
                      </v:textbox>
                      <w10:wrap type="square"/>
                    </v:shape>
                  </w:pict>
                </mc:Fallback>
              </mc:AlternateContent>
            </w:r>
            <w:r w:rsidR="001B5B25">
              <w:rPr>
                <w:noProof/>
              </w:rPr>
              <mc:AlternateContent>
                <mc:Choice Requires="wps">
                  <w:drawing>
                    <wp:anchor distT="45720" distB="45720" distL="114300" distR="114300" simplePos="0" relativeHeight="251664384" behindDoc="0" locked="0" layoutInCell="1" allowOverlap="1">
                      <wp:simplePos x="0" y="0"/>
                      <wp:positionH relativeFrom="column">
                        <wp:posOffset>218440</wp:posOffset>
                      </wp:positionH>
                      <wp:positionV relativeFrom="paragraph">
                        <wp:posOffset>111760</wp:posOffset>
                      </wp:positionV>
                      <wp:extent cx="2194560" cy="304800"/>
                      <wp:effectExtent l="0" t="0" r="1524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4800"/>
                              </a:xfrm>
                              <a:prstGeom prst="rect">
                                <a:avLst/>
                              </a:prstGeom>
                              <a:solidFill>
                                <a:srgbClr val="FFFFFF"/>
                              </a:solidFill>
                              <a:ln w="9525">
                                <a:solidFill>
                                  <a:srgbClr val="000000"/>
                                </a:solidFill>
                                <a:miter lim="800000"/>
                                <a:headEnd/>
                                <a:tailEnd/>
                              </a:ln>
                            </wps:spPr>
                            <wps:txbx>
                              <w:txbxContent>
                                <w:p w:rsidR="000B71F5" w:rsidRPr="000B71F5" w:rsidRDefault="00A9171C">
                                  <w:pPr>
                                    <w:rPr>
                                      <w:color w:val="C00000"/>
                                    </w:rPr>
                                  </w:pPr>
                                  <w:r>
                                    <w:rPr>
                                      <w:color w:val="C00000"/>
                                    </w:rPr>
                                    <w:t xml:space="preserve">    </w:t>
                                  </w:r>
                                  <w:r w:rsidR="00CE0327">
                                    <w:rPr>
                                      <w:color w:val="C00000"/>
                                    </w:rPr>
                                    <w:t xml:space="preserve">Music Concerts </w:t>
                                  </w:r>
                                  <w:r>
                                    <w:rPr>
                                      <w:color w:val="C00000"/>
                                    </w:rPr>
                                    <w:t>for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2pt;margin-top:8.8pt;width:172.8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">
                      <v:textbox>
                        <w:txbxContent>
                          <w:p w:rsidR="000B71F5" w:rsidRPr="000B71F5" w:rsidRDefault="00A9171C">
                            <w:pPr>
                              <w:rPr>
                                <w:color w:val="C00000"/>
                              </w:rPr>
                            </w:pPr>
                            <w:r>
                              <w:rPr>
                                <w:color w:val="C00000"/>
                              </w:rPr>
                              <w:t xml:space="preserve">    </w:t>
                            </w:r>
                            <w:r w:rsidR="00CE0327">
                              <w:rPr>
                                <w:color w:val="C00000"/>
                              </w:rPr>
                              <w:t xml:space="preserve">Music Concerts </w:t>
                            </w:r>
                            <w:r>
                              <w:rPr>
                                <w:color w:val="C00000"/>
                              </w:rPr>
                              <w:t>for Members</w:t>
                            </w:r>
                          </w:p>
                        </w:txbxContent>
                      </v:textbox>
                      <w10:wrap type="square"/>
                    </v:shape>
                  </w:pict>
                </mc:Fallback>
              </mc:AlternateContent>
            </w:r>
            <w:r w:rsidR="006473E8">
              <w:rPr>
                <w:noProof/>
              </w:rPr>
              <mc:AlternateContent>
                <mc:Choice Requires="wps">
                  <w:drawing>
                    <wp:anchor distT="0" distB="0" distL="114300" distR="114300" simplePos="0" relativeHeight="251665408" behindDoc="0" locked="0" layoutInCell="1" allowOverlap="1">
                      <wp:simplePos x="0" y="0"/>
                      <wp:positionH relativeFrom="column">
                        <wp:posOffset>2531745</wp:posOffset>
                      </wp:positionH>
                      <wp:positionV relativeFrom="paragraph">
                        <wp:posOffset>288925</wp:posOffset>
                      </wp:positionV>
                      <wp:extent cx="546265" cy="0"/>
                      <wp:effectExtent l="0" t="76200" r="25400" b="95250"/>
                      <wp:wrapNone/>
                      <wp:docPr id="15" name="Straight Arrow Connector 15"/>
                      <wp:cNvGraphicFramePr/>
                      <a:graphic xmlns:a="http://schemas.openxmlformats.org/drawingml/2006/main">
                        <a:graphicData uri="http://schemas.microsoft.com/office/word/2010/wordprocessingShape">
                          <wps:wsp>
                            <wps:cNvCnPr/>
                            <wps:spPr>
                              <a:xfrm>
                                <a:off x="0" y="0"/>
                                <a:ext cx="5462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BF55B8" id="_x0000_t32" coordsize="21600,21600" o:spt="32" o:oned="t" path="m,l21600,21600e" filled="f">
                      <v:path arrowok="t" fillok="f" o:connecttype="none"/>
                      <o:lock v:ext="edit" shapetype="t"/>
                    </v:shapetype>
                    <v:shape id="Straight Arrow Connector 15" o:spid="_x0000_s1026" type="#_x0000_t32" style="position:absolute;margin-left:199.35pt;margin-top:22.75pt;width:4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" strokecolor="#1b74bc [3204]" strokeweight=".5pt">
                      <v:stroke endarrow="block" joinstyle="miter"/>
                    </v:shape>
                  </w:pict>
                </mc:Fallback>
              </mc:AlternateContent>
            </w:r>
            <w:r w:rsidR="006473E8">
              <w:rPr>
                <w:noProof/>
              </w:rPr>
              <mc:AlternateContent>
                <mc:Choice Requires="wps">
                  <w:drawing>
                    <wp:anchor distT="0" distB="0" distL="114300" distR="114300" simplePos="0" relativeHeight="251669504" behindDoc="0" locked="0" layoutInCell="1" allowOverlap="1" wp14:anchorId="578E0956" wp14:editId="7F091EED">
                      <wp:simplePos x="0" y="0"/>
                      <wp:positionH relativeFrom="column">
                        <wp:posOffset>2416175</wp:posOffset>
                      </wp:positionH>
                      <wp:positionV relativeFrom="paragraph">
                        <wp:posOffset>360680</wp:posOffset>
                      </wp:positionV>
                      <wp:extent cx="657225" cy="228600"/>
                      <wp:effectExtent l="0" t="0" r="66675" b="76200"/>
                      <wp:wrapNone/>
                      <wp:docPr id="17" name="Straight Arrow Connector 17"/>
                      <wp:cNvGraphicFramePr/>
                      <a:graphic xmlns:a="http://schemas.openxmlformats.org/drawingml/2006/main">
                        <a:graphicData uri="http://schemas.microsoft.com/office/word/2010/wordprocessingShape">
                          <wps:wsp>
                            <wps:cNvCnPr/>
                            <wps:spPr>
                              <a:xfrm>
                                <a:off x="0" y="0"/>
                                <a:ext cx="657225" cy="228600"/>
                              </a:xfrm>
                              <a:prstGeom prst="straightConnector1">
                                <a:avLst/>
                              </a:prstGeom>
                              <a:noFill/>
                              <a:ln w="6350" cap="flat" cmpd="sng" algn="ctr">
                                <a:solidFill>
                                  <a:srgbClr val="1B74B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7D9EB" id="Straight Arrow Connector 17" o:spid="_x0000_s1026" type="#_x0000_t32" style="position:absolute;margin-left:190.25pt;margin-top:28.4pt;width:51.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" strokecolor="#1b74bc" strokeweight=".5pt">
                      <v:stroke endarrow="block" joinstyle="miter"/>
                    </v:shape>
                  </w:pict>
                </mc:Fallback>
              </mc:AlternateContent>
            </w:r>
          </w:p>
        </w:tc>
        <w:tc>
          <w:tcPr>
            <w:tcW w:w="1142" w:type="pct"/>
          </w:tcPr>
          <w:p w:rsidR="00616EA8" w:rsidRPr="00616EA8" w:rsidRDefault="006473E8" w:rsidP="002019C2">
            <w:r>
              <w:rPr>
                <w:noProof/>
              </w:rPr>
              <mc:AlternateContent>
                <mc:Choice Requires="wps">
                  <w:drawing>
                    <wp:anchor distT="45720" distB="45720" distL="114300" distR="114300" simplePos="0" relativeHeight="251662336" behindDoc="0" locked="0" layoutInCell="1" allowOverlap="1">
                      <wp:simplePos x="0" y="0"/>
                      <wp:positionH relativeFrom="column">
                        <wp:posOffset>-73025</wp:posOffset>
                      </wp:positionH>
                      <wp:positionV relativeFrom="paragraph">
                        <wp:posOffset>0</wp:posOffset>
                      </wp:positionV>
                      <wp:extent cx="2146877" cy="1651321"/>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77" cy="1651321"/>
                              </a:xfrm>
                              <a:prstGeom prst="rect">
                                <a:avLst/>
                              </a:prstGeom>
                              <a:solidFill>
                                <a:srgbClr val="FFFFFF"/>
                              </a:solidFill>
                              <a:ln w="9525">
                                <a:solidFill>
                                  <a:srgbClr val="000000"/>
                                </a:solidFill>
                                <a:miter lim="800000"/>
                                <a:headEnd/>
                                <a:tailEnd/>
                              </a:ln>
                            </wps:spPr>
                            <wps:txbx>
                              <w:txbxContent>
                                <w:p w:rsidR="00960150" w:rsidRDefault="005B1629" w:rsidP="005704B1">
                                  <w:pPr>
                                    <w:rPr>
                                      <w:color w:val="002C87" w:themeColor="text2" w:themeTint="E6"/>
                                    </w:rPr>
                                  </w:pPr>
                                  <w:r>
                                    <w:rPr>
                                      <w:b/>
                                      <w:color w:val="002C87" w:themeColor="text2" w:themeTint="E6"/>
                                    </w:rPr>
                                    <w:t xml:space="preserve">    </w:t>
                                  </w:r>
                                  <w:r w:rsidR="00CF1891" w:rsidRPr="00CF1891">
                                    <w:rPr>
                                      <w:b/>
                                      <w:color w:val="002C87" w:themeColor="text2" w:themeTint="E6"/>
                                    </w:rPr>
                                    <w:t xml:space="preserve">SAVE </w:t>
                                  </w:r>
                                  <w:r w:rsidR="005704B1">
                                    <w:rPr>
                                      <w:b/>
                                      <w:color w:val="002C87" w:themeColor="text2" w:themeTint="E6"/>
                                    </w:rPr>
                                    <w:t xml:space="preserve">WBS </w:t>
                                  </w:r>
                                  <w:r w:rsidR="00CF1891" w:rsidRPr="00CF1891">
                                    <w:rPr>
                                      <w:b/>
                                      <w:color w:val="002C87" w:themeColor="text2" w:themeTint="E6"/>
                                    </w:rPr>
                                    <w:t>DATES:</w:t>
                                  </w:r>
                                  <w:r w:rsidR="005704B1">
                                    <w:rPr>
                                      <w:b/>
                                      <w:color w:val="002C87" w:themeColor="text2" w:themeTint="E6"/>
                                    </w:rPr>
                                    <w:t xml:space="preserve">      </w:t>
                                  </w:r>
                                  <w:r>
                                    <w:rPr>
                                      <w:b/>
                                      <w:color w:val="002C87" w:themeColor="text2" w:themeTint="E6"/>
                                    </w:rPr>
                                    <w:t xml:space="preserve">   </w:t>
                                  </w:r>
                                  <w:r w:rsidR="006473E8" w:rsidRPr="006473E8">
                                    <w:rPr>
                                      <w:b/>
                                      <w:color w:val="002C87" w:themeColor="text2" w:themeTint="E6"/>
                                      <w:sz w:val="20"/>
                                      <w:szCs w:val="20"/>
                                    </w:rPr>
                                    <w:t>*</w:t>
                                  </w:r>
                                  <w:r w:rsidR="005704B1" w:rsidRPr="006473E8">
                                    <w:rPr>
                                      <w:b/>
                                      <w:color w:val="002C87" w:themeColor="text2" w:themeTint="E6"/>
                                      <w:sz w:val="20"/>
                                      <w:szCs w:val="20"/>
                                    </w:rPr>
                                    <w:t>Members Only Events</w:t>
                                  </w:r>
                                  <w:r w:rsidR="005704B1">
                                    <w:rPr>
                                      <w:color w:val="002C87" w:themeColor="text2" w:themeTint="E6"/>
                                    </w:rPr>
                                    <w:t xml:space="preserve"> </w:t>
                                  </w:r>
                                </w:p>
                                <w:p w:rsidR="00960150" w:rsidRPr="006473E8" w:rsidRDefault="005B1629">
                                  <w:pPr>
                                    <w:rPr>
                                      <w:color w:val="002C87" w:themeColor="text2" w:themeTint="E6"/>
                                      <w:sz w:val="20"/>
                                      <w:szCs w:val="20"/>
                                    </w:rPr>
                                  </w:pPr>
                                  <w:r w:rsidRPr="006473E8">
                                    <w:rPr>
                                      <w:color w:val="002C87" w:themeColor="text2" w:themeTint="E6"/>
                                      <w:sz w:val="20"/>
                                      <w:szCs w:val="20"/>
                                    </w:rPr>
                                    <w:t>*</w:t>
                                  </w:r>
                                  <w:r w:rsidR="006473E8">
                                    <w:rPr>
                                      <w:color w:val="002C87" w:themeColor="text2" w:themeTint="E6"/>
                                      <w:sz w:val="20"/>
                                      <w:szCs w:val="20"/>
                                    </w:rPr>
                                    <w:t>10/</w:t>
                                  </w:r>
                                  <w:r w:rsidR="005704B1" w:rsidRPr="006473E8">
                                    <w:rPr>
                                      <w:color w:val="002C87" w:themeColor="text2" w:themeTint="E6"/>
                                      <w:sz w:val="20"/>
                                      <w:szCs w:val="20"/>
                                    </w:rPr>
                                    <w:t xml:space="preserve">26 </w:t>
                                  </w:r>
                                  <w:r w:rsidR="006473E8">
                                    <w:rPr>
                                      <w:color w:val="002C87" w:themeColor="text2" w:themeTint="E6"/>
                                      <w:sz w:val="20"/>
                                      <w:szCs w:val="20"/>
                                    </w:rPr>
                                    <w:t xml:space="preserve">Masquerade </w:t>
                                  </w:r>
                                  <w:r w:rsidR="00960150" w:rsidRPr="006473E8">
                                    <w:rPr>
                                      <w:color w:val="002C87" w:themeColor="text2" w:themeTint="E6"/>
                                      <w:sz w:val="20"/>
                                      <w:szCs w:val="20"/>
                                    </w:rPr>
                                    <w:t>Party</w:t>
                                  </w:r>
                                </w:p>
                                <w:p w:rsidR="00CF1891" w:rsidRDefault="005B1629">
                                  <w:pPr>
                                    <w:rPr>
                                      <w:color w:val="002C87" w:themeColor="text2" w:themeTint="E6"/>
                                      <w:sz w:val="20"/>
                                      <w:szCs w:val="20"/>
                                    </w:rPr>
                                  </w:pPr>
                                  <w:r w:rsidRPr="006473E8">
                                    <w:rPr>
                                      <w:color w:val="002C87" w:themeColor="text2" w:themeTint="E6"/>
                                      <w:sz w:val="20"/>
                                      <w:szCs w:val="20"/>
                                    </w:rPr>
                                    <w:t>*</w:t>
                                  </w:r>
                                  <w:r w:rsidR="006473E8">
                                    <w:rPr>
                                      <w:color w:val="002C87" w:themeColor="text2" w:themeTint="E6"/>
                                      <w:sz w:val="20"/>
                                      <w:szCs w:val="20"/>
                                    </w:rPr>
                                    <w:t>12/</w:t>
                                  </w:r>
                                  <w:r w:rsidR="005704B1" w:rsidRPr="006473E8">
                                    <w:rPr>
                                      <w:color w:val="002C87" w:themeColor="text2" w:themeTint="E6"/>
                                      <w:sz w:val="20"/>
                                      <w:szCs w:val="20"/>
                                    </w:rPr>
                                    <w:t>21</w:t>
                                  </w:r>
                                  <w:r w:rsidR="00AF55B4" w:rsidRPr="006473E8">
                                    <w:rPr>
                                      <w:vanish/>
                                      <w:sz w:val="20"/>
                                      <w:szCs w:val="20"/>
                                    </w:rPr>
                                    <w:t>ries</w:t>
                                  </w:r>
                                  <w:r w:rsidR="00AF55B4" w:rsidRPr="006473E8">
                                    <w:rPr>
                                      <w:vanish/>
                                      <w:sz w:val="20"/>
                                      <w:szCs w:val="20"/>
                                    </w:rPr>
                                    <w:cr/>
                                    <w:t>arties rightwoodblues.org</w:t>
                                  </w:r>
                                  <w:r w:rsidR="00AF55B4" w:rsidRPr="006473E8">
                                    <w:rPr>
                                      <w:vanish/>
                                      <w:sz w:val="20"/>
                                      <w:szCs w:val="20"/>
                                    </w:rPr>
                                    <w:cr/>
                                    <w:t>r:</w:t>
                                  </w:r>
                                  <w:r w:rsidR="00AF55B4" w:rsidRPr="006473E8">
                                    <w:rPr>
                                      <w:vanish/>
                                      <w:sz w:val="20"/>
                                      <w:szCs w:val="20"/>
                                    </w:rPr>
                                    <w:cr/>
                                    <w:t xml:space="preserve"> grant from onetownd performance spot in the 2020 Music in Pines series!s. </w:t>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5704B1" w:rsidRPr="006473E8">
                                    <w:rPr>
                                      <w:color w:val="002C87" w:themeColor="text2" w:themeTint="E6"/>
                                      <w:sz w:val="20"/>
                                      <w:szCs w:val="20"/>
                                    </w:rPr>
                                    <w:t xml:space="preserve"> Xmas Party</w:t>
                                  </w:r>
                                </w:p>
                                <w:p w:rsidR="006473E8" w:rsidRPr="006473E8" w:rsidRDefault="006473E8">
                                  <w:pPr>
                                    <w:rPr>
                                      <w:color w:val="002C87" w:themeColor="text2" w:themeTint="E6"/>
                                      <w:sz w:val="20"/>
                                      <w:szCs w:val="20"/>
                                    </w:rPr>
                                  </w:pPr>
                                  <w:r>
                                    <w:rPr>
                                      <w:color w:val="002C87" w:themeColor="text2" w:themeTint="E6"/>
                                      <w:sz w:val="20"/>
                                      <w:szCs w:val="20"/>
                                    </w:rPr>
                                    <w:t>*9/8 Scholarship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5pt;margin-top:0;width:169.05pt;height:13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zwJw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">
                      <v:textbox>
                        <w:txbxContent>
                          <w:p w:rsidR="00960150" w:rsidRDefault="005B1629" w:rsidP="005704B1">
                            <w:pPr>
                              <w:rPr>
                                <w:color w:val="002C87" w:themeColor="text2" w:themeTint="E6"/>
                              </w:rPr>
                            </w:pPr>
                            <w:r>
                              <w:rPr>
                                <w:b/>
                                <w:color w:val="002C87" w:themeColor="text2" w:themeTint="E6"/>
                              </w:rPr>
                              <w:t xml:space="preserve">    </w:t>
                            </w:r>
                            <w:r w:rsidR="00CF1891" w:rsidRPr="00CF1891">
                              <w:rPr>
                                <w:b/>
                                <w:color w:val="002C87" w:themeColor="text2" w:themeTint="E6"/>
                              </w:rPr>
                              <w:t xml:space="preserve">SAVE </w:t>
                            </w:r>
                            <w:r w:rsidR="005704B1">
                              <w:rPr>
                                <w:b/>
                                <w:color w:val="002C87" w:themeColor="text2" w:themeTint="E6"/>
                              </w:rPr>
                              <w:t xml:space="preserve">WBS </w:t>
                            </w:r>
                            <w:r w:rsidR="00CF1891" w:rsidRPr="00CF1891">
                              <w:rPr>
                                <w:b/>
                                <w:color w:val="002C87" w:themeColor="text2" w:themeTint="E6"/>
                              </w:rPr>
                              <w:t>DATES:</w:t>
                            </w:r>
                            <w:r w:rsidR="005704B1">
                              <w:rPr>
                                <w:b/>
                                <w:color w:val="002C87" w:themeColor="text2" w:themeTint="E6"/>
                              </w:rPr>
                              <w:t xml:space="preserve">      </w:t>
                            </w:r>
                            <w:r>
                              <w:rPr>
                                <w:b/>
                                <w:color w:val="002C87" w:themeColor="text2" w:themeTint="E6"/>
                              </w:rPr>
                              <w:t xml:space="preserve">   </w:t>
                            </w:r>
                            <w:r w:rsidR="006473E8" w:rsidRPr="006473E8">
                              <w:rPr>
                                <w:b/>
                                <w:color w:val="002C87" w:themeColor="text2" w:themeTint="E6"/>
                                <w:sz w:val="20"/>
                                <w:szCs w:val="20"/>
                              </w:rPr>
                              <w:t>*</w:t>
                            </w:r>
                            <w:r w:rsidR="005704B1" w:rsidRPr="006473E8">
                              <w:rPr>
                                <w:b/>
                                <w:color w:val="002C87" w:themeColor="text2" w:themeTint="E6"/>
                                <w:sz w:val="20"/>
                                <w:szCs w:val="20"/>
                              </w:rPr>
                              <w:t>Members Only Events</w:t>
                            </w:r>
                            <w:r w:rsidR="005704B1">
                              <w:rPr>
                                <w:color w:val="002C87" w:themeColor="text2" w:themeTint="E6"/>
                              </w:rPr>
                              <w:t xml:space="preserve"> </w:t>
                            </w:r>
                          </w:p>
                          <w:p w:rsidR="00960150" w:rsidRPr="006473E8" w:rsidRDefault="005B1629">
                            <w:pPr>
                              <w:rPr>
                                <w:color w:val="002C87" w:themeColor="text2" w:themeTint="E6"/>
                                <w:sz w:val="20"/>
                                <w:szCs w:val="20"/>
                              </w:rPr>
                            </w:pPr>
                            <w:r w:rsidRPr="006473E8">
                              <w:rPr>
                                <w:color w:val="002C87" w:themeColor="text2" w:themeTint="E6"/>
                                <w:sz w:val="20"/>
                                <w:szCs w:val="20"/>
                              </w:rPr>
                              <w:t>*</w:t>
                            </w:r>
                            <w:r w:rsidR="006473E8">
                              <w:rPr>
                                <w:color w:val="002C87" w:themeColor="text2" w:themeTint="E6"/>
                                <w:sz w:val="20"/>
                                <w:szCs w:val="20"/>
                              </w:rPr>
                              <w:t>10/</w:t>
                            </w:r>
                            <w:r w:rsidR="005704B1" w:rsidRPr="006473E8">
                              <w:rPr>
                                <w:color w:val="002C87" w:themeColor="text2" w:themeTint="E6"/>
                                <w:sz w:val="20"/>
                                <w:szCs w:val="20"/>
                              </w:rPr>
                              <w:t xml:space="preserve">26 </w:t>
                            </w:r>
                            <w:r w:rsidR="006473E8">
                              <w:rPr>
                                <w:color w:val="002C87" w:themeColor="text2" w:themeTint="E6"/>
                                <w:sz w:val="20"/>
                                <w:szCs w:val="20"/>
                              </w:rPr>
                              <w:t xml:space="preserve">Masquerade </w:t>
                            </w:r>
                            <w:r w:rsidR="00960150" w:rsidRPr="006473E8">
                              <w:rPr>
                                <w:color w:val="002C87" w:themeColor="text2" w:themeTint="E6"/>
                                <w:sz w:val="20"/>
                                <w:szCs w:val="20"/>
                              </w:rPr>
                              <w:t>Party</w:t>
                            </w:r>
                          </w:p>
                          <w:p w:rsidR="00CF1891" w:rsidRDefault="005B1629">
                            <w:pPr>
                              <w:rPr>
                                <w:color w:val="002C87" w:themeColor="text2" w:themeTint="E6"/>
                                <w:sz w:val="20"/>
                                <w:szCs w:val="20"/>
                              </w:rPr>
                            </w:pPr>
                            <w:r w:rsidRPr="006473E8">
                              <w:rPr>
                                <w:color w:val="002C87" w:themeColor="text2" w:themeTint="E6"/>
                                <w:sz w:val="20"/>
                                <w:szCs w:val="20"/>
                              </w:rPr>
                              <w:t>*</w:t>
                            </w:r>
                            <w:r w:rsidR="006473E8">
                              <w:rPr>
                                <w:color w:val="002C87" w:themeColor="text2" w:themeTint="E6"/>
                                <w:sz w:val="20"/>
                                <w:szCs w:val="20"/>
                              </w:rPr>
                              <w:t>12/</w:t>
                            </w:r>
                            <w:r w:rsidR="005704B1" w:rsidRPr="006473E8">
                              <w:rPr>
                                <w:color w:val="002C87" w:themeColor="text2" w:themeTint="E6"/>
                                <w:sz w:val="20"/>
                                <w:szCs w:val="20"/>
                              </w:rPr>
                              <w:t>21</w:t>
                            </w:r>
                            <w:r w:rsidR="00AF55B4" w:rsidRPr="006473E8">
                              <w:rPr>
                                <w:vanish/>
                                <w:sz w:val="20"/>
                                <w:szCs w:val="20"/>
                              </w:rPr>
                              <w:t>ries</w:t>
                            </w:r>
                            <w:r w:rsidR="00AF55B4" w:rsidRPr="006473E8">
                              <w:rPr>
                                <w:vanish/>
                                <w:sz w:val="20"/>
                                <w:szCs w:val="20"/>
                              </w:rPr>
                              <w:cr/>
                              <w:t>arties rightwoodblues.org</w:t>
                            </w:r>
                            <w:r w:rsidR="00AF55B4" w:rsidRPr="006473E8">
                              <w:rPr>
                                <w:vanish/>
                                <w:sz w:val="20"/>
                                <w:szCs w:val="20"/>
                              </w:rPr>
                              <w:cr/>
                              <w:t>r:</w:t>
                            </w:r>
                            <w:r w:rsidR="00AF55B4" w:rsidRPr="006473E8">
                              <w:rPr>
                                <w:vanish/>
                                <w:sz w:val="20"/>
                                <w:szCs w:val="20"/>
                              </w:rPr>
                              <w:cr/>
                              <w:t xml:space="preserve"> grant from onetownd performance spot in the 2020 Music in Pines series!s. </w:t>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AF55B4" w:rsidRPr="006473E8">
                              <w:rPr>
                                <w:vanish/>
                                <w:sz w:val="20"/>
                                <w:szCs w:val="20"/>
                              </w:rPr>
                              <w:pgNum/>
                            </w:r>
                            <w:r w:rsidR="005704B1" w:rsidRPr="006473E8">
                              <w:rPr>
                                <w:color w:val="002C87" w:themeColor="text2" w:themeTint="E6"/>
                                <w:sz w:val="20"/>
                                <w:szCs w:val="20"/>
                              </w:rPr>
                              <w:t xml:space="preserve"> Xmas Party</w:t>
                            </w:r>
                          </w:p>
                          <w:p w:rsidR="006473E8" w:rsidRPr="006473E8" w:rsidRDefault="006473E8">
                            <w:pPr>
                              <w:rPr>
                                <w:color w:val="002C87" w:themeColor="text2" w:themeTint="E6"/>
                                <w:sz w:val="20"/>
                                <w:szCs w:val="20"/>
                              </w:rPr>
                            </w:pPr>
                            <w:r>
                              <w:rPr>
                                <w:color w:val="002C87" w:themeColor="text2" w:themeTint="E6"/>
                                <w:sz w:val="20"/>
                                <w:szCs w:val="20"/>
                              </w:rPr>
                              <w:t>*9/8 Scholarship Award</w:t>
                            </w:r>
                          </w:p>
                        </w:txbxContent>
                      </v:textbox>
                      <w10:wrap type="square"/>
                    </v:shape>
                  </w:pict>
                </mc:Fallback>
              </mc:AlternateContent>
            </w:r>
          </w:p>
        </w:tc>
      </w:tr>
      <w:tr w:rsidR="00616EA8" w:rsidRPr="00616EA8" w:rsidTr="00937A04">
        <w:trPr>
          <w:trHeight w:val="721"/>
        </w:trPr>
        <w:tc>
          <w:tcPr>
            <w:tcW w:w="5000" w:type="pct"/>
            <w:gridSpan w:val="4"/>
          </w:tcPr>
          <w:p w:rsidR="00616EA8" w:rsidRPr="003B5F56" w:rsidRDefault="003B5F56" w:rsidP="00155694">
            <w:pPr>
              <w:pStyle w:val="Heading1"/>
              <w:rPr>
                <w:caps w:val="0"/>
                <w:outlin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F56">
              <w:rPr>
                <w:caps w:val="0"/>
                <w:outline/>
                <w:noProof/>
                <w:color w:val="000000" w:themeColor="text1"/>
                <w:sz w:val="44"/>
                <w:szCs w:val="44"/>
                <w14:textOutline w14:w="9525" w14:cap="flat" w14:cmpd="sng" w14:algn="ctr">
                  <w14:solidFill>
                    <w14:schemeClr w14:val="tx1"/>
                  </w14:solidFill>
                  <w14:prstDash w14:val="solid"/>
                  <w14:round/>
                </w14:textOutline>
                <w14:textFill>
                  <w14:noFill/>
                </w14:textFill>
              </w:rPr>
              <mc:AlternateContent>
                <mc:Choice Requires="wps">
                  <w:drawing>
                    <wp:anchor distT="0" distB="0" distL="114300" distR="114300" simplePos="0" relativeHeight="251677696" behindDoc="0" locked="0" layoutInCell="1" allowOverlap="1" wp14:anchorId="58C4D311" wp14:editId="11E21197">
                      <wp:simplePos x="0" y="0"/>
                      <wp:positionH relativeFrom="column">
                        <wp:posOffset>3924300</wp:posOffset>
                      </wp:positionH>
                      <wp:positionV relativeFrom="paragraph">
                        <wp:posOffset>127635</wp:posOffset>
                      </wp:positionV>
                      <wp:extent cx="504825" cy="283210"/>
                      <wp:effectExtent l="19050" t="0" r="47625" b="40640"/>
                      <wp:wrapNone/>
                      <wp:docPr id="7" name="Heart 7"/>
                      <wp:cNvGraphicFramePr/>
                      <a:graphic xmlns:a="http://schemas.openxmlformats.org/drawingml/2006/main">
                        <a:graphicData uri="http://schemas.microsoft.com/office/word/2010/wordprocessingShape">
                          <wps:wsp>
                            <wps:cNvSpPr/>
                            <wps:spPr>
                              <a:xfrm>
                                <a:off x="0" y="0"/>
                                <a:ext cx="504825" cy="283210"/>
                              </a:xfrm>
                              <a:prstGeom prst="heart">
                                <a:avLst/>
                              </a:prstGeom>
                              <a:solidFill>
                                <a:srgbClr val="1B74BC"/>
                              </a:solidFill>
                              <a:ln w="12700" cap="flat" cmpd="sng" algn="ctr">
                                <a:solidFill>
                                  <a:srgbClr val="1B74B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E3F8" id="Heart 7" o:spid="_x0000_s1026" style="position:absolute;margin-left:309pt;margin-top:10.05pt;width:39.75pt;height:2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" path="m252413,70803v105171,-165206,515342,,,212407c-262930,70803,147241,-94403,252413,70803xe" fillcolor="#1b74bc" strokecolor="#115389" strokeweight="1pt">
                      <v:stroke joinstyle="miter"/>
                      <v:path arrowok="t" o:connecttype="custom" o:connectlocs="252413,70803;252413,283210;252413,70803" o:connectangles="0,0,0"/>
                    </v:shape>
                  </w:pict>
                </mc:Fallback>
              </mc:AlternateContent>
            </w:r>
            <w:r w:rsidRPr="003B5F56">
              <w:rPr>
                <w:caps w:val="0"/>
                <w:outline/>
                <w:noProof/>
                <w:color w:val="000000" w:themeColor="text1"/>
                <w:sz w:val="44"/>
                <w:szCs w:val="44"/>
                <w14:textOutline w14:w="9525" w14:cap="flat" w14:cmpd="sng" w14:algn="ctr">
                  <w14:solidFill>
                    <w14:schemeClr w14:val="tx1"/>
                  </w14:solidFill>
                  <w14:prstDash w14:val="solid"/>
                  <w14:round/>
                </w14:textOutline>
                <w14:textFill>
                  <w14:noFill/>
                </w14:textFill>
              </w:rPr>
              <mc:AlternateContent>
                <mc:Choice Requires="wps">
                  <w:drawing>
                    <wp:anchor distT="0" distB="0" distL="114300" distR="114300" simplePos="0" relativeHeight="251675648" behindDoc="0" locked="0" layoutInCell="1" allowOverlap="1" wp14:anchorId="60E848F5" wp14:editId="4A43D7B7">
                      <wp:simplePos x="0" y="0"/>
                      <wp:positionH relativeFrom="column">
                        <wp:posOffset>2647950</wp:posOffset>
                      </wp:positionH>
                      <wp:positionV relativeFrom="paragraph">
                        <wp:posOffset>127635</wp:posOffset>
                      </wp:positionV>
                      <wp:extent cx="504825" cy="283210"/>
                      <wp:effectExtent l="19050" t="0" r="47625" b="40640"/>
                      <wp:wrapNone/>
                      <wp:docPr id="11" name="Heart 11"/>
                      <wp:cNvGraphicFramePr/>
                      <a:graphic xmlns:a="http://schemas.openxmlformats.org/drawingml/2006/main">
                        <a:graphicData uri="http://schemas.microsoft.com/office/word/2010/wordprocessingShape">
                          <wps:wsp>
                            <wps:cNvSpPr/>
                            <wps:spPr>
                              <a:xfrm>
                                <a:off x="0" y="0"/>
                                <a:ext cx="504825" cy="283210"/>
                              </a:xfrm>
                              <a:prstGeom prst="heart">
                                <a:avLst/>
                              </a:prstGeom>
                              <a:solidFill>
                                <a:srgbClr val="1B74BC"/>
                              </a:solidFill>
                              <a:ln w="12700" cap="flat" cmpd="sng" algn="ctr">
                                <a:solidFill>
                                  <a:srgbClr val="1B74B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FEA83" id="Heart 11" o:spid="_x0000_s1026" style="position:absolute;margin-left:208.5pt;margin-top:10.05pt;width:39.75pt;height:2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" path="m252413,70803v105171,-165206,515342,,,212407c-262930,70803,147241,-94403,252413,70803xe" fillcolor="#1b74bc" strokecolor="#115389" strokeweight="1pt">
                      <v:stroke joinstyle="miter"/>
                      <v:path arrowok="t" o:connecttype="custom" o:connectlocs="252413,70803;252413,283210;252413,70803" o:connectangles="0,0,0"/>
                    </v:shape>
                  </w:pict>
                </mc:Fallback>
              </mc:AlternateContent>
            </w:r>
            <w:r w:rsidR="006D48B5" w:rsidRPr="003B5F56">
              <w:rPr>
                <w:caps w:val="0"/>
                <w:outline/>
                <w:color w:val="000000" w:themeColor="text1"/>
                <w:sz w:val="44"/>
                <w:szCs w:val="44"/>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Spreading the Love</w:t>
            </w:r>
            <w:r w:rsidR="00155694" w:rsidRPr="003B5F56">
              <w:rPr>
                <w:caps w:val="0"/>
                <w:outline/>
                <w:color w:val="000000" w:themeColor="text1"/>
                <w:sz w:val="44"/>
                <w:szCs w:val="44"/>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5F56">
              <w:rPr>
                <w:caps w:val="0"/>
                <w:outline/>
                <w:color w:val="000000" w:themeColor="text1"/>
                <w:sz w:val="44"/>
                <w:szCs w:val="44"/>
                <w:shd w:val="clear" w:color="auto" w:fill="D1ECF9" w:themeFill="background2"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9A504D" w:rsidRPr="00616EA8" w:rsidTr="00937A04">
        <w:trPr>
          <w:trHeight w:val="9716"/>
        </w:trPr>
        <w:tc>
          <w:tcPr>
            <w:tcW w:w="1720" w:type="pct"/>
            <w:gridSpan w:val="2"/>
            <w:tcMar>
              <w:right w:w="216" w:type="dxa"/>
            </w:tcMar>
          </w:tcPr>
          <w:p w:rsidR="000C05D8" w:rsidRDefault="000C05D8" w:rsidP="00B5016F">
            <w:pPr>
              <w:rPr>
                <w:b/>
                <w:sz w:val="28"/>
                <w:szCs w:val="28"/>
              </w:rPr>
            </w:pPr>
            <w:r w:rsidRPr="000C05D8">
              <w:rPr>
                <w:b/>
                <w:sz w:val="28"/>
                <w:szCs w:val="28"/>
              </w:rPr>
              <w:t>High Desert Keepers (HDK) Success</w:t>
            </w:r>
          </w:p>
          <w:p w:rsidR="006D48B5" w:rsidRPr="006D48B5" w:rsidRDefault="006D48B5" w:rsidP="00B5016F">
            <w:pPr>
              <w:rPr>
                <w:sz w:val="24"/>
                <w:szCs w:val="24"/>
              </w:rPr>
            </w:pPr>
            <w:r>
              <w:rPr>
                <w:b/>
                <w:noProof/>
                <w:sz w:val="28"/>
                <w:szCs w:val="28"/>
              </w:rPr>
              <w:drawing>
                <wp:inline distT="0" distB="0" distL="0" distR="0">
                  <wp:extent cx="1476375" cy="77616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 Desert Keepers Benefit copy (3).jpg"/>
                          <pic:cNvPicPr/>
                        </pic:nvPicPr>
                        <pic:blipFill>
                          <a:blip r:embed="rId12">
                            <a:extLst>
                              <a:ext uri="{28A0092B-C50C-407E-A947-70E740481C1C}">
                                <a14:useLocalDpi xmlns:a14="http://schemas.microsoft.com/office/drawing/2010/main" val="0"/>
                              </a:ext>
                            </a:extLst>
                          </a:blip>
                          <a:stretch>
                            <a:fillRect/>
                          </a:stretch>
                        </pic:blipFill>
                        <pic:spPr>
                          <a:xfrm>
                            <a:off x="0" y="0"/>
                            <a:ext cx="1479448" cy="777782"/>
                          </a:xfrm>
                          <a:prstGeom prst="rect">
                            <a:avLst/>
                          </a:prstGeom>
                        </pic:spPr>
                      </pic:pic>
                    </a:graphicData>
                  </a:graphic>
                </wp:inline>
              </w:drawing>
            </w:r>
            <w:r>
              <w:rPr>
                <w:b/>
                <w:sz w:val="28"/>
                <w:szCs w:val="28"/>
              </w:rPr>
              <w:t xml:space="preserve"> </w:t>
            </w:r>
            <w:r>
              <w:rPr>
                <w:sz w:val="24"/>
                <w:szCs w:val="24"/>
              </w:rPr>
              <w:t>Thanks for helping us raise $400 and augment awareness of HDK and the work they do for us all.</w:t>
            </w:r>
            <w:r w:rsidR="00063235">
              <w:rPr>
                <w:sz w:val="24"/>
                <w:szCs w:val="24"/>
              </w:rPr>
              <w:t xml:space="preserve"> Let’s keep them in our hearts: </w:t>
            </w:r>
            <w:r w:rsidR="00063235" w:rsidRPr="00063235">
              <w:t xml:space="preserve"> </w:t>
            </w:r>
            <w:hyperlink r:id="rId13" w:history="1">
              <w:r w:rsidR="00063235" w:rsidRPr="00063235">
                <w:rPr>
                  <w:color w:val="0000FF"/>
                  <w:u w:val="single"/>
                </w:rPr>
                <w:t>https://www.highdesertkeepers.org/</w:t>
              </w:r>
            </w:hyperlink>
          </w:p>
          <w:p w:rsidR="00550031" w:rsidRDefault="00550031" w:rsidP="00B5016F">
            <w:pPr>
              <w:rPr>
                <w:b/>
                <w:sz w:val="28"/>
                <w:szCs w:val="28"/>
              </w:rPr>
            </w:pPr>
            <w:r w:rsidRPr="000C05D8">
              <w:rPr>
                <w:b/>
                <w:sz w:val="28"/>
                <w:szCs w:val="28"/>
              </w:rPr>
              <w:t xml:space="preserve">Arizona </w:t>
            </w:r>
            <w:r w:rsidR="00434E17">
              <w:rPr>
                <w:b/>
                <w:sz w:val="28"/>
                <w:szCs w:val="28"/>
              </w:rPr>
              <w:t xml:space="preserve">Blues </w:t>
            </w:r>
            <w:r w:rsidRPr="000C05D8">
              <w:rPr>
                <w:b/>
                <w:sz w:val="28"/>
                <w:szCs w:val="28"/>
              </w:rPr>
              <w:t>Run</w:t>
            </w:r>
          </w:p>
          <w:p w:rsidR="0066304F" w:rsidRPr="006D48B5" w:rsidRDefault="00C819DB" w:rsidP="000C05D8">
            <w:pPr>
              <w:rPr>
                <w:b/>
                <w:sz w:val="28"/>
                <w:szCs w:val="28"/>
              </w:rPr>
            </w:pPr>
            <w:r>
              <w:rPr>
                <w:b/>
                <w:noProof/>
                <w:sz w:val="28"/>
                <w:szCs w:val="28"/>
              </w:rPr>
              <w:drawing>
                <wp:inline distT="0" distB="0" distL="0" distR="0">
                  <wp:extent cx="2320290" cy="13919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lage.jpg"/>
                          <pic:cNvPicPr/>
                        </pic:nvPicPr>
                        <pic:blipFill>
                          <a:blip r:embed="rId14">
                            <a:extLst>
                              <a:ext uri="{28A0092B-C50C-407E-A947-70E740481C1C}">
                                <a14:useLocalDpi xmlns:a14="http://schemas.microsoft.com/office/drawing/2010/main" val="0"/>
                              </a:ext>
                            </a:extLst>
                          </a:blip>
                          <a:stretch>
                            <a:fillRect/>
                          </a:stretch>
                        </pic:blipFill>
                        <pic:spPr>
                          <a:xfrm>
                            <a:off x="0" y="0"/>
                            <a:ext cx="2320290" cy="1391920"/>
                          </a:xfrm>
                          <a:prstGeom prst="rect">
                            <a:avLst/>
                          </a:prstGeom>
                        </pic:spPr>
                      </pic:pic>
                    </a:graphicData>
                  </a:graphic>
                </wp:inline>
              </w:drawing>
            </w:r>
          </w:p>
          <w:p w:rsidR="00577F12" w:rsidRDefault="003B5F56" w:rsidP="00063235">
            <w:r>
              <w:rPr>
                <w:rFonts w:ascii="Bahnschrift SemiBold" w:hAnsi="Bahnschrift SemiBold"/>
                <w:noProof/>
                <w:sz w:val="20"/>
                <w:szCs w:val="20"/>
              </w:rPr>
              <mc:AlternateContent>
                <mc:Choice Requires="wps">
                  <w:drawing>
                    <wp:anchor distT="0" distB="0" distL="114300" distR="114300" simplePos="0" relativeHeight="251680768" behindDoc="0" locked="0" layoutInCell="1" allowOverlap="1" wp14:anchorId="30AF7ADF" wp14:editId="57098F5B">
                      <wp:simplePos x="0" y="0"/>
                      <wp:positionH relativeFrom="column">
                        <wp:posOffset>1857375</wp:posOffset>
                      </wp:positionH>
                      <wp:positionV relativeFrom="paragraph">
                        <wp:posOffset>1195705</wp:posOffset>
                      </wp:positionV>
                      <wp:extent cx="104775" cy="133350"/>
                      <wp:effectExtent l="19050" t="38100" r="47625" b="38100"/>
                      <wp:wrapNone/>
                      <wp:docPr id="16" name="5-Point Star 16"/>
                      <wp:cNvGraphicFramePr/>
                      <a:graphic xmlns:a="http://schemas.openxmlformats.org/drawingml/2006/main">
                        <a:graphicData uri="http://schemas.microsoft.com/office/word/2010/wordprocessingShape">
                          <wps:wsp>
                            <wps:cNvSpPr/>
                            <wps:spPr>
                              <a:xfrm>
                                <a:off x="0" y="0"/>
                                <a:ext cx="104775" cy="133350"/>
                              </a:xfrm>
                              <a:prstGeom prst="star5">
                                <a:avLst/>
                              </a:prstGeom>
                              <a:solidFill>
                                <a:srgbClr val="1B74BC"/>
                              </a:solidFill>
                              <a:ln w="12700" cap="flat" cmpd="sng" algn="ctr">
                                <a:solidFill>
                                  <a:srgbClr val="1B74B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55448" id="5-Point Star 16" o:spid="_x0000_s1026" style="position:absolute;margin-left:146.25pt;margin-top:94.15pt;width:8.2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047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" path="m,50935r40021,l52388,,64754,50935r40021,l72397,82414r12368,50936l52388,101870,20010,133350,32378,82414,,50935xe" fillcolor="#1b74bc" strokecolor="#115389" strokeweight="1pt">
                      <v:stroke joinstyle="miter"/>
                      <v:path arrowok="t" o:connecttype="custom" o:connectlocs="0,50935;40021,50935;52388,0;64754,50935;104775,50935;72397,82414;84765,133350;52388,101870;20010,133350;32378,82414;0,50935" o:connectangles="0,0,0,0,0,0,0,0,0,0,0"/>
                    </v:shape>
                  </w:pict>
                </mc:Fallback>
              </mc:AlternateContent>
            </w:r>
            <w:r w:rsidR="006D48B5">
              <w:t xml:space="preserve">Thanks to WBS Members </w:t>
            </w:r>
            <w:r w:rsidR="006D48B5" w:rsidRPr="00063235">
              <w:rPr>
                <w:b/>
              </w:rPr>
              <w:t xml:space="preserve">Diana Piles and George Keen </w:t>
            </w:r>
            <w:r w:rsidR="006D48B5">
              <w:t xml:space="preserve">for hosting events in Sedona and </w:t>
            </w:r>
            <w:r w:rsidR="00063235">
              <w:t>Nogales which raised scholarship funds for WBS and the local Cowbelles. We shall return to Arizona and… Any WBS member wanting to host an event should keep our roadshow ability in mind!</w:t>
            </w:r>
          </w:p>
          <w:p w:rsidR="00937A04" w:rsidRPr="00063235" w:rsidRDefault="00063235" w:rsidP="00063235">
            <w:r>
              <w:rPr>
                <w:b/>
                <w:sz w:val="28"/>
                <w:szCs w:val="28"/>
              </w:rPr>
              <w:t>June 29</w:t>
            </w:r>
            <w:r w:rsidRPr="00063235">
              <w:rPr>
                <w:b/>
                <w:sz w:val="28"/>
                <w:szCs w:val="28"/>
                <w:vertAlign w:val="superscript"/>
              </w:rPr>
              <w:t>th</w:t>
            </w:r>
            <w:r>
              <w:rPr>
                <w:b/>
                <w:sz w:val="28"/>
                <w:szCs w:val="28"/>
              </w:rPr>
              <w:t xml:space="preserve"> Members Event</w:t>
            </w:r>
            <w:r w:rsidRPr="00063235">
              <w:t>…</w:t>
            </w:r>
          </w:p>
        </w:tc>
        <w:tc>
          <w:tcPr>
            <w:tcW w:w="2138" w:type="pct"/>
            <w:tcMar>
              <w:right w:w="216" w:type="dxa"/>
            </w:tcMar>
          </w:tcPr>
          <w:p w:rsidR="005C1C5D" w:rsidRDefault="000F5317" w:rsidP="00286921">
            <w:pPr>
              <w:rPr>
                <w:sz w:val="24"/>
                <w:szCs w:val="24"/>
              </w:rPr>
            </w:pPr>
            <w:r>
              <w:rPr>
                <w:sz w:val="24"/>
                <w:szCs w:val="24"/>
              </w:rPr>
              <w:t>…</w:t>
            </w:r>
            <w:r w:rsidR="00CA2789" w:rsidRPr="00CA2789">
              <w:rPr>
                <w:sz w:val="24"/>
                <w:szCs w:val="24"/>
              </w:rPr>
              <w:t xml:space="preserve"> </w:t>
            </w:r>
            <w:r>
              <w:rPr>
                <w:sz w:val="24"/>
                <w:szCs w:val="24"/>
              </w:rPr>
              <w:t xml:space="preserve">was really quite </w:t>
            </w:r>
            <w:r w:rsidR="00C0072E">
              <w:rPr>
                <w:sz w:val="24"/>
                <w:szCs w:val="24"/>
              </w:rPr>
              <w:t xml:space="preserve">the top-notch, unrivaled </w:t>
            </w:r>
          </w:p>
          <w:p w:rsidR="00C0072E" w:rsidRPr="005C1C5D" w:rsidRDefault="00C0072E" w:rsidP="00286921">
            <w:pPr>
              <w:rPr>
                <w:sz w:val="24"/>
                <w:szCs w:val="24"/>
              </w:rPr>
            </w:pPr>
            <w:r>
              <w:rPr>
                <w:noProof/>
                <w:sz w:val="24"/>
                <w:szCs w:val="24"/>
              </w:rPr>
              <w:drawing>
                <wp:inline distT="0" distB="0" distL="0" distR="0">
                  <wp:extent cx="1514475" cy="11359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th full.JPG"/>
                          <pic:cNvPicPr/>
                        </pic:nvPicPr>
                        <pic:blipFill>
                          <a:blip r:embed="rId15">
                            <a:extLst>
                              <a:ext uri="{28A0092B-C50C-407E-A947-70E740481C1C}">
                                <a14:useLocalDpi xmlns:a14="http://schemas.microsoft.com/office/drawing/2010/main" val="0"/>
                              </a:ext>
                            </a:extLst>
                          </a:blip>
                          <a:stretch>
                            <a:fillRect/>
                          </a:stretch>
                        </pic:blipFill>
                        <pic:spPr>
                          <a:xfrm>
                            <a:off x="0" y="0"/>
                            <a:ext cx="1516523" cy="1137475"/>
                          </a:xfrm>
                          <a:prstGeom prst="rect">
                            <a:avLst/>
                          </a:prstGeom>
                        </pic:spPr>
                      </pic:pic>
                    </a:graphicData>
                  </a:graphic>
                </wp:inline>
              </w:drawing>
            </w:r>
            <w:r>
              <w:rPr>
                <w:sz w:val="24"/>
                <w:szCs w:val="24"/>
              </w:rPr>
              <w:t>and  extraordinary</w:t>
            </w:r>
          </w:p>
          <w:p w:rsidR="00937A04" w:rsidRPr="00937A04" w:rsidRDefault="00C0072E" w:rsidP="00286921">
            <w:pPr>
              <w:rPr>
                <w:color w:val="0000FF"/>
                <w:u w:val="single"/>
              </w:rPr>
            </w:pPr>
            <w:proofErr w:type="gramStart"/>
            <w:r>
              <w:rPr>
                <w:sz w:val="24"/>
                <w:szCs w:val="24"/>
              </w:rPr>
              <w:t>f</w:t>
            </w:r>
            <w:r w:rsidRPr="00C0072E">
              <w:rPr>
                <w:sz w:val="24"/>
                <w:szCs w:val="24"/>
              </w:rPr>
              <w:t>rom</w:t>
            </w:r>
            <w:proofErr w:type="gramEnd"/>
            <w:r w:rsidRPr="00C0072E">
              <w:rPr>
                <w:sz w:val="24"/>
                <w:szCs w:val="24"/>
              </w:rPr>
              <w:t xml:space="preserve"> m</w:t>
            </w:r>
            <w:r w:rsidR="006473E8">
              <w:rPr>
                <w:sz w:val="24"/>
                <w:szCs w:val="24"/>
              </w:rPr>
              <w:t>usic to food to sound, lighting &amp;</w:t>
            </w:r>
            <w:r>
              <w:rPr>
                <w:sz w:val="24"/>
                <w:szCs w:val="24"/>
              </w:rPr>
              <w:t xml:space="preserve"> gregariousness </w:t>
            </w:r>
            <w:r w:rsidR="006473E8">
              <w:rPr>
                <w:sz w:val="24"/>
                <w:szCs w:val="24"/>
              </w:rPr>
              <w:t>event</w:t>
            </w:r>
            <w:r>
              <w:rPr>
                <w:sz w:val="24"/>
                <w:szCs w:val="24"/>
              </w:rPr>
              <w:t>…raising funds and sending the WBS President happily into retirement. More pics at:</w:t>
            </w:r>
            <w:r w:rsidR="007A3D1C">
              <w:rPr>
                <w:sz w:val="24"/>
                <w:szCs w:val="24"/>
              </w:rPr>
              <w:t xml:space="preserve"> </w:t>
            </w:r>
            <w:r w:rsidR="007A3D1C" w:rsidRPr="007A3D1C">
              <w:t xml:space="preserve"> </w:t>
            </w:r>
            <w:hyperlink r:id="rId16" w:history="1">
              <w:r w:rsidR="007A3D1C" w:rsidRPr="007A3D1C">
                <w:rPr>
                  <w:color w:val="0000FF"/>
                  <w:u w:val="single"/>
                </w:rPr>
                <w:t>https://www.wrightwoodblues.org/gallery/</w:t>
              </w:r>
            </w:hyperlink>
          </w:p>
          <w:p w:rsidR="002B4F0D" w:rsidRPr="00964DB8" w:rsidRDefault="002B4F0D" w:rsidP="00286921">
            <w:r w:rsidRPr="002B4F0D">
              <w:rPr>
                <w:b/>
                <w:sz w:val="24"/>
                <w:szCs w:val="24"/>
              </w:rPr>
              <w:t>What is Fire on the Mountain</w:t>
            </w:r>
            <w:r w:rsidR="00964DB8">
              <w:rPr>
                <w:b/>
                <w:sz w:val="24"/>
                <w:szCs w:val="24"/>
              </w:rPr>
              <w:t xml:space="preserve"> </w:t>
            </w:r>
            <w:r w:rsidR="00964DB8" w:rsidRPr="00964DB8">
              <w:t>(FOM)</w:t>
            </w:r>
            <w:r w:rsidRPr="00E610B2">
              <w:rPr>
                <w:b/>
              </w:rPr>
              <w:t xml:space="preserve">? </w:t>
            </w:r>
            <w:r>
              <w:t xml:space="preserve">The </w:t>
            </w:r>
            <w:r w:rsidR="00221243">
              <w:t>12 year brainchild of Member’s Tommy &amp;</w:t>
            </w:r>
            <w:r>
              <w:t xml:space="preserve"> Gayle Dowling</w:t>
            </w:r>
            <w:r w:rsidR="00964DB8">
              <w:t>. WBS has proposed FOM become the music portion of a 2020 Wrightwood Arts Festival. Stay tuned…more importantly-</w:t>
            </w:r>
            <w:r w:rsidR="00964DB8" w:rsidRPr="00964DB8">
              <w:rPr>
                <w:b/>
              </w:rPr>
              <w:t>Show Up</w:t>
            </w:r>
            <w:r w:rsidR="00964DB8">
              <w:t xml:space="preserve"> early 8/3 for our Wall of Fame induction! </w:t>
            </w:r>
            <w:r w:rsidR="006473E8">
              <w:t xml:space="preserve">Save on advanced </w:t>
            </w:r>
            <w:r w:rsidR="00964DB8">
              <w:t xml:space="preserve">Tickets: </w:t>
            </w:r>
            <w:r w:rsidR="002E15FC" w:rsidRPr="002E15FC">
              <w:t xml:space="preserve"> </w:t>
            </w:r>
            <w:hyperlink r:id="rId17" w:history="1">
              <w:r w:rsidR="000F2743" w:rsidRPr="000F2743">
                <w:rPr>
                  <w:rStyle w:val="Hyperlink"/>
                </w:rPr>
                <w:t>Here</w:t>
              </w:r>
            </w:hyperlink>
          </w:p>
          <w:p w:rsidR="003B5F56" w:rsidRPr="005B72AA" w:rsidRDefault="00E30997" w:rsidP="000F2743">
            <w:pPr>
              <w:rPr>
                <w:b/>
                <w:sz w:val="20"/>
                <w:szCs w:val="20"/>
              </w:rPr>
            </w:pPr>
            <w:r>
              <w:rPr>
                <w:noProof/>
                <w:sz w:val="24"/>
                <w:szCs w:val="24"/>
              </w:rPr>
              <w:drawing>
                <wp:inline distT="0" distB="0" distL="0" distR="0" wp14:anchorId="36BC776F">
                  <wp:extent cx="1314450" cy="203142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19124" cy="2038647"/>
                          </a:xfrm>
                          <a:prstGeom prst="rect">
                            <a:avLst/>
                          </a:prstGeom>
                          <a:noFill/>
                        </pic:spPr>
                      </pic:pic>
                    </a:graphicData>
                  </a:graphic>
                </wp:inline>
              </w:drawing>
            </w:r>
            <w:r w:rsidR="000F2743">
              <w:rPr>
                <w:b/>
                <w:sz w:val="20"/>
                <w:szCs w:val="20"/>
              </w:rPr>
              <w:t xml:space="preserve"> </w:t>
            </w:r>
            <w:r w:rsidR="0034046C">
              <w:rPr>
                <w:b/>
                <w:sz w:val="20"/>
                <w:szCs w:val="20"/>
              </w:rPr>
              <w:t>**</w:t>
            </w:r>
            <w:r w:rsidR="0034046C">
              <w:rPr>
                <w:b/>
                <w:noProof/>
                <w:sz w:val="20"/>
                <w:szCs w:val="20"/>
              </w:rPr>
              <w:drawing>
                <wp:inline distT="0" distB="0" distL="0" distR="0">
                  <wp:extent cx="1435396" cy="14375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ues school.jpg"/>
                          <pic:cNvPicPr/>
                        </pic:nvPicPr>
                        <pic:blipFill>
                          <a:blip r:embed="rId19">
                            <a:extLst>
                              <a:ext uri="{28A0092B-C50C-407E-A947-70E740481C1C}">
                                <a14:useLocalDpi xmlns:a14="http://schemas.microsoft.com/office/drawing/2010/main" val="0"/>
                              </a:ext>
                            </a:extLst>
                          </a:blip>
                          <a:stretch>
                            <a:fillRect/>
                          </a:stretch>
                        </pic:blipFill>
                        <pic:spPr>
                          <a:xfrm>
                            <a:off x="0" y="0"/>
                            <a:ext cx="1442197" cy="1444385"/>
                          </a:xfrm>
                          <a:prstGeom prst="rect">
                            <a:avLst/>
                          </a:prstGeom>
                        </pic:spPr>
                      </pic:pic>
                    </a:graphicData>
                  </a:graphic>
                </wp:inline>
              </w:drawing>
            </w:r>
          </w:p>
        </w:tc>
        <w:tc>
          <w:tcPr>
            <w:tcW w:w="1142" w:type="pct"/>
            <w:shd w:val="clear" w:color="auto" w:fill="009DD9" w:themeFill="accent2"/>
            <w:tcMar>
              <w:left w:w="216" w:type="dxa"/>
              <w:right w:w="216" w:type="dxa"/>
            </w:tcMar>
          </w:tcPr>
          <w:p w:rsidR="00E62776" w:rsidRPr="00827A39" w:rsidRDefault="00827A39" w:rsidP="00937A04">
            <w:pPr>
              <w:jc w:val="center"/>
              <w:rPr>
                <w:rFonts w:ascii="Bahnschrift SemiBold" w:hAnsi="Bahnschrift SemiBold"/>
                <w:sz w:val="28"/>
                <w:szCs w:val="28"/>
              </w:rPr>
            </w:pPr>
            <w:r w:rsidRPr="00827A39">
              <w:rPr>
                <w:rFonts w:ascii="Bahnschrift SemiBold" w:hAnsi="Bahnschrift SemiBold"/>
                <w:sz w:val="28"/>
                <w:szCs w:val="28"/>
              </w:rPr>
              <w:t>What is “The Bl</w:t>
            </w:r>
            <w:r>
              <w:rPr>
                <w:rFonts w:ascii="Bahnschrift SemiBold" w:hAnsi="Bahnschrift SemiBold"/>
                <w:sz w:val="28"/>
                <w:szCs w:val="28"/>
              </w:rPr>
              <w:t>ues?”</w:t>
            </w:r>
          </w:p>
          <w:p w:rsidR="00827A39" w:rsidRDefault="006D5A70" w:rsidP="006D5A70">
            <w:pPr>
              <w:jc w:val="center"/>
              <w:rPr>
                <w:rStyle w:val="Hyperlink"/>
                <w:sz w:val="36"/>
                <w:szCs w:val="36"/>
              </w:rPr>
            </w:pPr>
            <w:r>
              <w:rPr>
                <w:noProof/>
                <w:sz w:val="36"/>
                <w:szCs w:val="36"/>
              </w:rPr>
              <mc:AlternateContent>
                <mc:Choice Requires="wps">
                  <w:drawing>
                    <wp:anchor distT="0" distB="0" distL="114300" distR="114300" simplePos="0" relativeHeight="251673600" behindDoc="0" locked="0" layoutInCell="1" allowOverlap="1">
                      <wp:simplePos x="0" y="0"/>
                      <wp:positionH relativeFrom="column">
                        <wp:posOffset>608330</wp:posOffset>
                      </wp:positionH>
                      <wp:positionV relativeFrom="paragraph">
                        <wp:posOffset>250825</wp:posOffset>
                      </wp:positionV>
                      <wp:extent cx="200025" cy="200025"/>
                      <wp:effectExtent l="19050" t="19050" r="47625" b="28575"/>
                      <wp:wrapNone/>
                      <wp:docPr id="6" name="Down Arrow 6"/>
                      <wp:cNvGraphicFramePr/>
                      <a:graphic xmlns:a="http://schemas.openxmlformats.org/drawingml/2006/main">
                        <a:graphicData uri="http://schemas.microsoft.com/office/word/2010/wordprocessingShape">
                          <wps:wsp>
                            <wps:cNvSpPr/>
                            <wps:spPr>
                              <a:xfrm flipH="1" flipV="1">
                                <a:off x="0" y="0"/>
                                <a:ext cx="20002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6F7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47.9pt;margin-top:19.75pt;width:15.75pt;height:15.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" adj="10800" fillcolor="#1b74bc [3204]" strokecolor="#0d395d [1604]" strokeweight="1pt"/>
                  </w:pict>
                </mc:Fallback>
              </mc:AlternateContent>
            </w:r>
            <w:r w:rsidRPr="006D5A70">
              <w:rPr>
                <w:noProof/>
                <w:sz w:val="36"/>
                <w:szCs w:val="36"/>
              </w:rPr>
              <mc:AlternateContent>
                <mc:Choice Requires="wps">
                  <w:drawing>
                    <wp:anchor distT="45720" distB="45720" distL="114300" distR="114300" simplePos="0" relativeHeight="251672576" behindDoc="0" locked="0" layoutInCell="1" allowOverlap="1">
                      <wp:simplePos x="0" y="0"/>
                      <wp:positionH relativeFrom="column">
                        <wp:posOffset>427355</wp:posOffset>
                      </wp:positionH>
                      <wp:positionV relativeFrom="paragraph">
                        <wp:posOffset>412750</wp:posOffset>
                      </wp:positionV>
                      <wp:extent cx="571500" cy="266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w="9525">
                                <a:solidFill>
                                  <a:srgbClr val="000000"/>
                                </a:solidFill>
                                <a:miter lim="800000"/>
                                <a:headEnd/>
                                <a:tailEnd/>
                              </a:ln>
                            </wps:spPr>
                            <wps:txbx>
                              <w:txbxContent>
                                <w:p w:rsidR="006D5A70" w:rsidRDefault="006D5A70">
                                  <w:r>
                                    <w:t xml:space="preserve"> 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65pt;margin-top:32.5pt;width:4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RKJAIAAEo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">
                      <v:textbox>
                        <w:txbxContent>
                          <w:p w:rsidR="006D5A70" w:rsidRDefault="006D5A70">
                            <w:r>
                              <w:t xml:space="preserve"> Click</w:t>
                            </w:r>
                          </w:p>
                        </w:txbxContent>
                      </v:textbox>
                      <w10:wrap type="square"/>
                    </v:shape>
                  </w:pict>
                </mc:Fallback>
              </mc:AlternateContent>
            </w:r>
            <w:hyperlink r:id="rId20" w:history="1">
              <w:r w:rsidR="00827A39" w:rsidRPr="00827A39">
                <w:rPr>
                  <w:rStyle w:val="Hyperlink"/>
                  <w:sz w:val="36"/>
                  <w:szCs w:val="36"/>
                </w:rPr>
                <w:t>The Answer</w:t>
              </w:r>
            </w:hyperlink>
          </w:p>
          <w:p w:rsidR="006D5A70" w:rsidRDefault="006D5A70" w:rsidP="0092553E">
            <w:pPr>
              <w:rPr>
                <w:rFonts w:ascii="Bahnschrift SemiBold" w:hAnsi="Bahnschrift SemiBold"/>
                <w:noProof/>
                <w:sz w:val="20"/>
                <w:szCs w:val="20"/>
              </w:rPr>
            </w:pPr>
          </w:p>
          <w:p w:rsidR="0092553E" w:rsidRPr="0092553E" w:rsidRDefault="0092553E" w:rsidP="0092553E">
            <w:pPr>
              <w:rPr>
                <w:rFonts w:ascii="Bahnschrift SemiBold" w:hAnsi="Bahnschrift SemiBold"/>
                <w:noProof/>
                <w:sz w:val="20"/>
                <w:szCs w:val="20"/>
              </w:rPr>
            </w:pPr>
            <w:r w:rsidRPr="0092553E">
              <w:rPr>
                <w:rFonts w:ascii="Bahnschrift SemiBold" w:hAnsi="Bahnschrift SemiBold"/>
                <w:noProof/>
                <w:sz w:val="20"/>
                <w:szCs w:val="20"/>
              </w:rPr>
              <w:t xml:space="preserve">We are going to throw </w:t>
            </w:r>
            <w:r>
              <w:rPr>
                <w:rFonts w:ascii="Bahnschrift SemiBold" w:hAnsi="Bahnschrift SemiBold"/>
                <w:noProof/>
                <w:sz w:val="20"/>
                <w:szCs w:val="20"/>
              </w:rPr>
              <w:t xml:space="preserve">WGT Finalist a challenge </w:t>
            </w:r>
            <w:r w:rsidRPr="0092553E">
              <w:rPr>
                <w:rFonts w:ascii="Bahnschrift SemiBold" w:hAnsi="Bahnschrift SemiBold"/>
                <w:noProof/>
                <w:sz w:val="20"/>
                <w:szCs w:val="20"/>
              </w:rPr>
              <w:t>in keeping with our WBS mission,</w:t>
            </w:r>
            <w:r>
              <w:rPr>
                <w:rFonts w:ascii="Bahnschrift SemiBold" w:hAnsi="Bahnschrift SemiBold"/>
                <w:noProof/>
                <w:sz w:val="20"/>
                <w:szCs w:val="20"/>
              </w:rPr>
              <w:t xml:space="preserve"> One of the judging catagories will</w:t>
            </w:r>
            <w:r w:rsidR="007226AC">
              <w:rPr>
                <w:rFonts w:ascii="Bahnschrift SemiBold" w:hAnsi="Bahnschrift SemiBold"/>
                <w:noProof/>
                <w:sz w:val="20"/>
                <w:szCs w:val="20"/>
              </w:rPr>
              <w:t xml:space="preserve"> be</w:t>
            </w:r>
            <w:r>
              <w:rPr>
                <w:rFonts w:ascii="Bahnschrift SemiBold" w:hAnsi="Bahnschrift SemiBold"/>
                <w:noProof/>
                <w:sz w:val="20"/>
                <w:szCs w:val="20"/>
              </w:rPr>
              <w:t xml:space="preserve"> the</w:t>
            </w:r>
            <w:r w:rsidR="00FD1F9F">
              <w:rPr>
                <w:rFonts w:ascii="Bahnschrift SemiBold" w:hAnsi="Bahnschrift SemiBold"/>
                <w:noProof/>
                <w:sz w:val="20"/>
                <w:szCs w:val="20"/>
              </w:rPr>
              <w:t>ir</w:t>
            </w:r>
            <w:r>
              <w:rPr>
                <w:rFonts w:ascii="Bahnschrift SemiBold" w:hAnsi="Bahnschrift SemiBold"/>
                <w:noProof/>
                <w:sz w:val="20"/>
                <w:szCs w:val="20"/>
              </w:rPr>
              <w:t xml:space="preserve"> Blues-</w:t>
            </w:r>
            <w:r w:rsidR="00FD1F9F">
              <w:rPr>
                <w:rFonts w:ascii="Bahnschrift SemiBold" w:hAnsi="Bahnschrift SemiBold"/>
                <w:noProof/>
                <w:sz w:val="20"/>
                <w:szCs w:val="20"/>
              </w:rPr>
              <w:t>Relatedness</w:t>
            </w:r>
            <w:r>
              <w:rPr>
                <w:rFonts w:ascii="Bahnschrift SemiBold" w:hAnsi="Bahnschrift SemiBold"/>
                <w:noProof/>
                <w:sz w:val="20"/>
                <w:szCs w:val="20"/>
              </w:rPr>
              <w:t>.</w:t>
            </w:r>
          </w:p>
          <w:p w:rsidR="00827A39" w:rsidRDefault="006D5A70" w:rsidP="006D5A70">
            <w:pPr>
              <w:jc w:val="center"/>
              <w:rPr>
                <w:rFonts w:ascii="Bahnschrift SemiBold" w:hAnsi="Bahnschrift SemiBold"/>
                <w:sz w:val="20"/>
                <w:szCs w:val="20"/>
              </w:rPr>
            </w:pPr>
            <w:r>
              <w:rPr>
                <w:rFonts w:ascii="Bahnschrift SemiBold" w:hAnsi="Bahnschrift SemiBold"/>
                <w:noProof/>
                <w:sz w:val="20"/>
                <w:szCs w:val="20"/>
              </w:rPr>
              <w:drawing>
                <wp:inline distT="0" distB="0" distL="0" distR="0">
                  <wp:extent cx="1233377" cy="153210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t final.jpg"/>
                          <pic:cNvPicPr/>
                        </pic:nvPicPr>
                        <pic:blipFill>
                          <a:blip r:embed="rId21">
                            <a:extLst>
                              <a:ext uri="{28A0092B-C50C-407E-A947-70E740481C1C}">
                                <a14:useLocalDpi xmlns:a14="http://schemas.microsoft.com/office/drawing/2010/main" val="0"/>
                              </a:ext>
                            </a:extLst>
                          </a:blip>
                          <a:stretch>
                            <a:fillRect/>
                          </a:stretch>
                        </pic:blipFill>
                        <pic:spPr>
                          <a:xfrm>
                            <a:off x="0" y="0"/>
                            <a:ext cx="1233906" cy="1532764"/>
                          </a:xfrm>
                          <a:prstGeom prst="rect">
                            <a:avLst/>
                          </a:prstGeom>
                        </pic:spPr>
                      </pic:pic>
                    </a:graphicData>
                  </a:graphic>
                </wp:inline>
              </w:drawing>
            </w:r>
          </w:p>
          <w:p w:rsidR="0034046C" w:rsidRDefault="0034046C" w:rsidP="0034046C">
            <w:pPr>
              <w:rPr>
                <w:rFonts w:ascii="Bahnschrift SemiBold" w:hAnsi="Bahnschrift SemiBold"/>
                <w:noProof/>
                <w:sz w:val="20"/>
                <w:szCs w:val="20"/>
              </w:rPr>
            </w:pPr>
            <w:r>
              <w:rPr>
                <w:rFonts w:ascii="Bahnschrift SemiBold" w:hAnsi="Bahnschrift SemiBold"/>
                <w:noProof/>
                <w:sz w:val="20"/>
                <w:szCs w:val="20"/>
              </w:rPr>
              <w:t xml:space="preserve">A "Blues School" </w:t>
            </w:r>
            <w:r w:rsidRPr="0092553E">
              <w:rPr>
                <w:rFonts w:ascii="Bahnschrift SemiBold" w:hAnsi="Bahnschrift SemiBold"/>
                <w:noProof/>
                <w:sz w:val="20"/>
                <w:szCs w:val="20"/>
              </w:rPr>
              <w:t>performance assistance day is scheduled for Sunday</w:t>
            </w:r>
            <w:r>
              <w:rPr>
                <w:rFonts w:ascii="Bahnschrift SemiBold" w:hAnsi="Bahnschrift SemiBold"/>
                <w:noProof/>
                <w:sz w:val="20"/>
                <w:szCs w:val="20"/>
              </w:rPr>
              <w:t>August 25th</w:t>
            </w:r>
            <w:r w:rsidRPr="0092553E">
              <w:rPr>
                <w:rFonts w:ascii="Bahnschrift SemiBold" w:hAnsi="Bahnschrift SemiBold"/>
                <w:noProof/>
                <w:sz w:val="20"/>
                <w:szCs w:val="20"/>
              </w:rPr>
              <w:t xml:space="preserve"> </w:t>
            </w:r>
            <w:bookmarkStart w:id="0" w:name="_GoBack"/>
            <w:bookmarkEnd w:id="0"/>
          </w:p>
          <w:p w:rsidR="00FD1F9F" w:rsidRDefault="0034046C" w:rsidP="00120AC7">
            <w:pPr>
              <w:rPr>
                <w:sz w:val="24"/>
                <w:szCs w:val="24"/>
              </w:rPr>
            </w:pPr>
            <w:r>
              <w:rPr>
                <w:rFonts w:ascii="Bahnschrift SemiBold" w:hAnsi="Bahnschrift SemiBold"/>
                <w:sz w:val="20"/>
                <w:szCs w:val="20"/>
              </w:rPr>
              <w:t>**</w:t>
            </w:r>
            <w:r w:rsidR="00FD1F9F">
              <w:rPr>
                <w:rFonts w:ascii="Bahnschrift SemiBold" w:hAnsi="Bahnschrift SemiBold"/>
                <w:sz w:val="20"/>
                <w:szCs w:val="20"/>
              </w:rPr>
              <w:t>Cover pic from Big T’s CD featuring childhood home.</w:t>
            </w:r>
            <w:r w:rsidR="003B5F56">
              <w:rPr>
                <w:sz w:val="24"/>
                <w:szCs w:val="24"/>
              </w:rPr>
              <w:t xml:space="preserve"> </w:t>
            </w:r>
          </w:p>
          <w:p w:rsidR="003B5F56" w:rsidRPr="00FD1F9F" w:rsidRDefault="00FD1F9F" w:rsidP="00120AC7">
            <w:pPr>
              <w:rPr>
                <w:rFonts w:ascii="Bahnschrift SemiBold" w:hAnsi="Bahnschrift SemiBold"/>
                <w:sz w:val="20"/>
                <w:szCs w:val="20"/>
              </w:rPr>
            </w:pPr>
            <w:r>
              <w:rPr>
                <w:rFonts w:ascii="Bahnschrift SemiBold" w:hAnsi="Bahnschrift SemiBold"/>
                <w:noProof/>
                <w:sz w:val="20"/>
                <w:szCs w:val="20"/>
              </w:rPr>
              <mc:AlternateContent>
                <mc:Choice Requires="wps">
                  <w:drawing>
                    <wp:anchor distT="0" distB="0" distL="114300" distR="114300" simplePos="0" relativeHeight="251678720" behindDoc="0" locked="0" layoutInCell="1" allowOverlap="1">
                      <wp:simplePos x="0" y="0"/>
                      <wp:positionH relativeFrom="column">
                        <wp:posOffset>908330</wp:posOffset>
                      </wp:positionH>
                      <wp:positionV relativeFrom="paragraph">
                        <wp:posOffset>6276</wp:posOffset>
                      </wp:positionV>
                      <wp:extent cx="104775" cy="133350"/>
                      <wp:effectExtent l="19050" t="38100" r="47625" b="38100"/>
                      <wp:wrapNone/>
                      <wp:docPr id="9" name="5-Point Star 9"/>
                      <wp:cNvGraphicFramePr/>
                      <a:graphic xmlns:a="http://schemas.openxmlformats.org/drawingml/2006/main">
                        <a:graphicData uri="http://schemas.microsoft.com/office/word/2010/wordprocessingShape">
                          <wps:wsp>
                            <wps:cNvSpPr/>
                            <wps:spPr>
                              <a:xfrm>
                                <a:off x="0" y="0"/>
                                <a:ext cx="1047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73D8C" id="5-Point Star 9" o:spid="_x0000_s1026" style="position:absolute;margin-left:71.5pt;margin-top:.5pt;width:8.2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47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" path="m,50935r40021,l52388,,64754,50935r40021,l72397,82414r12368,50936l52388,101870,20010,133350,32378,82414,,50935xe" fillcolor="#1b74bc [3204]" strokecolor="#0d395d [1604]" strokeweight="1pt">
                      <v:stroke joinstyle="miter"/>
                      <v:path arrowok="t" o:connecttype="custom" o:connectlocs="0,50935;40021,50935;52388,0;64754,50935;104775,50935;72397,82414;84765,133350;52388,101870;20010,133350;32378,82414;0,50935" o:connectangles="0,0,0,0,0,0,0,0,0,0,0"/>
                    </v:shape>
                  </w:pict>
                </mc:Fallback>
              </mc:AlternateContent>
            </w:r>
            <w:r w:rsidR="003B5F56" w:rsidRPr="003B5F56">
              <w:rPr>
                <w:sz w:val="24"/>
                <w:szCs w:val="24"/>
              </w:rPr>
              <w:t xml:space="preserve">Speaking </w:t>
            </w:r>
            <w:r w:rsidR="003B5F56">
              <w:rPr>
                <w:sz w:val="24"/>
                <w:szCs w:val="24"/>
              </w:rPr>
              <w:t xml:space="preserve">of </w:t>
            </w:r>
            <w:r w:rsidR="003B5F56" w:rsidRPr="003B5F56">
              <w:rPr>
                <w:sz w:val="24"/>
                <w:szCs w:val="24"/>
              </w:rPr>
              <w:t>roadshows</w:t>
            </w:r>
            <w:r w:rsidR="00071443">
              <w:rPr>
                <w:sz w:val="24"/>
                <w:szCs w:val="24"/>
              </w:rPr>
              <w:t xml:space="preserve">: </w:t>
            </w:r>
            <w:hyperlink r:id="rId22" w:history="1">
              <w:r w:rsidR="00071443" w:rsidRPr="00071443">
                <w:rPr>
                  <w:rStyle w:val="Hyperlink"/>
                  <w:sz w:val="24"/>
                  <w:szCs w:val="24"/>
                </w:rPr>
                <w:t>Watch Idyllwild</w:t>
              </w:r>
            </w:hyperlink>
          </w:p>
        </w:tc>
      </w:tr>
    </w:tbl>
    <w:p w:rsidR="00310CBF" w:rsidRPr="00847CB0" w:rsidRDefault="00310CBF" w:rsidP="00AA42B9">
      <w:pPr>
        <w:pStyle w:val="NoSpacing"/>
        <w:rPr>
          <w:sz w:val="10"/>
        </w:rPr>
      </w:pPr>
    </w:p>
    <w:sectPr w:rsidR="00310CBF" w:rsidRPr="00847CB0" w:rsidSect="005704B1">
      <w:footerReference w:type="default" r:id="rId23"/>
      <w:headerReference w:type="first" r:id="rId24"/>
      <w:type w:val="continuous"/>
      <w:pgSz w:w="12240" w:h="15840" w:code="1"/>
      <w:pgMar w:top="-270" w:right="720" w:bottom="540" w:left="720" w:header="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141" w:rsidRDefault="00927141" w:rsidP="00C03D04">
      <w:r>
        <w:separator/>
      </w:r>
    </w:p>
  </w:endnote>
  <w:endnote w:type="continuationSeparator" w:id="0">
    <w:p w:rsidR="00927141" w:rsidRDefault="00927141"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Lucida Consol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4D" w:rsidRDefault="009A504D">
    <w:pPr>
      <w:pStyle w:val="Footer"/>
    </w:pPr>
    <w:r>
      <w:rPr>
        <w:noProof/>
      </w:rPr>
      <mc:AlternateContent>
        <mc:Choice Requires="wps">
          <w:drawing>
            <wp:anchor distT="0" distB="0" distL="114300" distR="114300" simplePos="0" relativeHeight="251661312" behindDoc="1" locked="0" layoutInCell="1" allowOverlap="1" wp14:anchorId="0522837E" wp14:editId="181B3518">
              <wp:simplePos x="0" y="0"/>
              <wp:positionH relativeFrom="page">
                <wp:posOffset>-30480</wp:posOffset>
              </wp:positionH>
              <wp:positionV relativeFrom="page">
                <wp:posOffset>8230870</wp:posOffset>
              </wp:positionV>
              <wp:extent cx="7827938" cy="1828800"/>
              <wp:effectExtent l="0" t="0" r="1905" b="0"/>
              <wp:wrapNone/>
              <wp:docPr id="22" name="Freeform 6" descr="Background bottom accent, 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721ED5" id="Freeform 6" o:spid="_x0000_s1026" alt="Background bottom accent, second page"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qY5PkCUDAADr&#10;BwAADgAAAAAAAAAAAAAAAAAuAgAAZHJzL2Uyb0RvYy54bWxQSwECLQAUAAYACAAAACEAIgDLOOEA&#10;AAANAQAADwAAAAAAAAAAAAAAAAB/BQAAZHJzL2Rvd25yZXYueG1sUEsFBgAAAAAEAAQA8wAAAI0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141" w:rsidRDefault="00927141" w:rsidP="00C03D04">
      <w:r>
        <w:separator/>
      </w:r>
    </w:p>
  </w:footnote>
  <w:footnote w:type="continuationSeparator" w:id="0">
    <w:p w:rsidR="00927141" w:rsidRDefault="00927141" w:rsidP="00C0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EA8" w:rsidRDefault="00616EA8" w:rsidP="00C03D04">
    <w:pPr>
      <w:pStyle w:val="Header"/>
    </w:pPr>
    <w:r w:rsidRPr="00616EA8">
      <w:rPr>
        <w:noProof/>
      </w:rPr>
      <w:drawing>
        <wp:anchor distT="0" distB="0" distL="114300" distR="114300" simplePos="0" relativeHeight="251659264" behindDoc="1" locked="0" layoutInCell="1" allowOverlap="1" wp14:anchorId="2F4C37A1" wp14:editId="19FEF4E1">
          <wp:simplePos x="0" y="0"/>
          <wp:positionH relativeFrom="page">
            <wp:align>center</wp:align>
          </wp:positionH>
          <mc:AlternateContent>
            <mc:Choice Requires="wp14">
              <wp:positionV relativeFrom="page">
                <wp14:pctPosVOffset>10000</wp14:pctPosVOffset>
              </wp:positionV>
            </mc:Choice>
            <mc:Fallback>
              <wp:positionV relativeFrom="page">
                <wp:posOffset>1005840</wp:posOffset>
              </wp:positionV>
            </mc:Fallback>
          </mc:AlternateContent>
          <wp:extent cx="7086600" cy="1938528"/>
          <wp:effectExtent l="0" t="0" r="0" b="5080"/>
          <wp:wrapNone/>
          <wp:docPr id="12" name="Picture 12" descr="Hardware. Wires. Electronic.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204D5"/>
    <w:multiLevelType w:val="hybridMultilevel"/>
    <w:tmpl w:val="40AC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507A7"/>
    <w:multiLevelType w:val="hybridMultilevel"/>
    <w:tmpl w:val="05003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DD2"/>
    <w:rsid w:val="000000C6"/>
    <w:rsid w:val="000266D5"/>
    <w:rsid w:val="00026BAC"/>
    <w:rsid w:val="00034F4B"/>
    <w:rsid w:val="00063235"/>
    <w:rsid w:val="0006589C"/>
    <w:rsid w:val="00071443"/>
    <w:rsid w:val="0008479C"/>
    <w:rsid w:val="00094002"/>
    <w:rsid w:val="00096DFD"/>
    <w:rsid w:val="000B089A"/>
    <w:rsid w:val="000B125D"/>
    <w:rsid w:val="000B71F5"/>
    <w:rsid w:val="000C05D8"/>
    <w:rsid w:val="000D53AE"/>
    <w:rsid w:val="000F2743"/>
    <w:rsid w:val="000F5317"/>
    <w:rsid w:val="000F69D6"/>
    <w:rsid w:val="001019DC"/>
    <w:rsid w:val="00112292"/>
    <w:rsid w:val="00120AC7"/>
    <w:rsid w:val="00155694"/>
    <w:rsid w:val="001642AF"/>
    <w:rsid w:val="00165776"/>
    <w:rsid w:val="00184803"/>
    <w:rsid w:val="00192185"/>
    <w:rsid w:val="001B5B25"/>
    <w:rsid w:val="002019C2"/>
    <w:rsid w:val="00221243"/>
    <w:rsid w:val="002261ED"/>
    <w:rsid w:val="002414B3"/>
    <w:rsid w:val="00253267"/>
    <w:rsid w:val="002751E3"/>
    <w:rsid w:val="00286921"/>
    <w:rsid w:val="00290F3B"/>
    <w:rsid w:val="002B4F0D"/>
    <w:rsid w:val="002E12AB"/>
    <w:rsid w:val="002E15FC"/>
    <w:rsid w:val="002E76DC"/>
    <w:rsid w:val="002F0367"/>
    <w:rsid w:val="0030104E"/>
    <w:rsid w:val="00310CBF"/>
    <w:rsid w:val="00315DD2"/>
    <w:rsid w:val="0033720E"/>
    <w:rsid w:val="0034046C"/>
    <w:rsid w:val="003414A9"/>
    <w:rsid w:val="00372647"/>
    <w:rsid w:val="003957E9"/>
    <w:rsid w:val="00396CAF"/>
    <w:rsid w:val="003B5F56"/>
    <w:rsid w:val="003C62F2"/>
    <w:rsid w:val="003E6462"/>
    <w:rsid w:val="003F0E4D"/>
    <w:rsid w:val="00402583"/>
    <w:rsid w:val="004245B9"/>
    <w:rsid w:val="00434E17"/>
    <w:rsid w:val="0047130E"/>
    <w:rsid w:val="004C704E"/>
    <w:rsid w:val="004D251E"/>
    <w:rsid w:val="004E0917"/>
    <w:rsid w:val="004F5D03"/>
    <w:rsid w:val="00536CD2"/>
    <w:rsid w:val="00550031"/>
    <w:rsid w:val="005704B1"/>
    <w:rsid w:val="00577F12"/>
    <w:rsid w:val="00586F97"/>
    <w:rsid w:val="005A1E56"/>
    <w:rsid w:val="005B1629"/>
    <w:rsid w:val="005B72AA"/>
    <w:rsid w:val="005C1C5D"/>
    <w:rsid w:val="005D5C04"/>
    <w:rsid w:val="005D5D45"/>
    <w:rsid w:val="00602E6B"/>
    <w:rsid w:val="00607F34"/>
    <w:rsid w:val="00616EA8"/>
    <w:rsid w:val="0063761E"/>
    <w:rsid w:val="006473E8"/>
    <w:rsid w:val="006500F6"/>
    <w:rsid w:val="006563D7"/>
    <w:rsid w:val="0066304F"/>
    <w:rsid w:val="006705C2"/>
    <w:rsid w:val="006D2ECF"/>
    <w:rsid w:val="006D48B5"/>
    <w:rsid w:val="006D5A70"/>
    <w:rsid w:val="00701F63"/>
    <w:rsid w:val="007226AC"/>
    <w:rsid w:val="007657CD"/>
    <w:rsid w:val="007A1467"/>
    <w:rsid w:val="007A3D1C"/>
    <w:rsid w:val="007A5D73"/>
    <w:rsid w:val="007C0018"/>
    <w:rsid w:val="007D3304"/>
    <w:rsid w:val="007D3D63"/>
    <w:rsid w:val="007E0692"/>
    <w:rsid w:val="007E08FB"/>
    <w:rsid w:val="007F2E96"/>
    <w:rsid w:val="007F46FE"/>
    <w:rsid w:val="00827A39"/>
    <w:rsid w:val="008335F7"/>
    <w:rsid w:val="00844B11"/>
    <w:rsid w:val="00844B9D"/>
    <w:rsid w:val="00846950"/>
    <w:rsid w:val="00847CB0"/>
    <w:rsid w:val="008A21BF"/>
    <w:rsid w:val="008A2A26"/>
    <w:rsid w:val="008C24B3"/>
    <w:rsid w:val="008D1982"/>
    <w:rsid w:val="008D42B1"/>
    <w:rsid w:val="00904DAA"/>
    <w:rsid w:val="009052F9"/>
    <w:rsid w:val="0092553E"/>
    <w:rsid w:val="00927141"/>
    <w:rsid w:val="00937A04"/>
    <w:rsid w:val="00937B41"/>
    <w:rsid w:val="0094103B"/>
    <w:rsid w:val="00944C1C"/>
    <w:rsid w:val="00950F30"/>
    <w:rsid w:val="009567C0"/>
    <w:rsid w:val="00960150"/>
    <w:rsid w:val="00964DB8"/>
    <w:rsid w:val="00970409"/>
    <w:rsid w:val="009A504D"/>
    <w:rsid w:val="009A5818"/>
    <w:rsid w:val="009B62AC"/>
    <w:rsid w:val="009C314C"/>
    <w:rsid w:val="009C78A5"/>
    <w:rsid w:val="009D33DE"/>
    <w:rsid w:val="00A11F83"/>
    <w:rsid w:val="00A317AF"/>
    <w:rsid w:val="00A35055"/>
    <w:rsid w:val="00A56889"/>
    <w:rsid w:val="00A61EC3"/>
    <w:rsid w:val="00A9171C"/>
    <w:rsid w:val="00AA42B9"/>
    <w:rsid w:val="00AD4CBE"/>
    <w:rsid w:val="00AF55B4"/>
    <w:rsid w:val="00B03852"/>
    <w:rsid w:val="00B0633C"/>
    <w:rsid w:val="00B24528"/>
    <w:rsid w:val="00B3338A"/>
    <w:rsid w:val="00B334B0"/>
    <w:rsid w:val="00B5016F"/>
    <w:rsid w:val="00B573C9"/>
    <w:rsid w:val="00B679F9"/>
    <w:rsid w:val="00B70EC0"/>
    <w:rsid w:val="00BC6417"/>
    <w:rsid w:val="00BD13D2"/>
    <w:rsid w:val="00BD1447"/>
    <w:rsid w:val="00BE3DBB"/>
    <w:rsid w:val="00BF1B38"/>
    <w:rsid w:val="00BF4F94"/>
    <w:rsid w:val="00C0072E"/>
    <w:rsid w:val="00C03D04"/>
    <w:rsid w:val="00C515C5"/>
    <w:rsid w:val="00C77B02"/>
    <w:rsid w:val="00C819DB"/>
    <w:rsid w:val="00C840E2"/>
    <w:rsid w:val="00CA2789"/>
    <w:rsid w:val="00CB1670"/>
    <w:rsid w:val="00CC3135"/>
    <w:rsid w:val="00CD0F3A"/>
    <w:rsid w:val="00CD28C9"/>
    <w:rsid w:val="00CD76BA"/>
    <w:rsid w:val="00CE0327"/>
    <w:rsid w:val="00CF1891"/>
    <w:rsid w:val="00D101EB"/>
    <w:rsid w:val="00D36B96"/>
    <w:rsid w:val="00D5008D"/>
    <w:rsid w:val="00D636D7"/>
    <w:rsid w:val="00DA2659"/>
    <w:rsid w:val="00DB7ED7"/>
    <w:rsid w:val="00DC5C6E"/>
    <w:rsid w:val="00DD7BB5"/>
    <w:rsid w:val="00DF1A69"/>
    <w:rsid w:val="00DF7AFC"/>
    <w:rsid w:val="00E05AEE"/>
    <w:rsid w:val="00E30997"/>
    <w:rsid w:val="00E36147"/>
    <w:rsid w:val="00E5795D"/>
    <w:rsid w:val="00E610B2"/>
    <w:rsid w:val="00E62776"/>
    <w:rsid w:val="00E91BA9"/>
    <w:rsid w:val="00E9761B"/>
    <w:rsid w:val="00ED2A50"/>
    <w:rsid w:val="00EE13F4"/>
    <w:rsid w:val="00EE65E8"/>
    <w:rsid w:val="00F04611"/>
    <w:rsid w:val="00F235DE"/>
    <w:rsid w:val="00F26C59"/>
    <w:rsid w:val="00F2749A"/>
    <w:rsid w:val="00F354FC"/>
    <w:rsid w:val="00F5685C"/>
    <w:rsid w:val="00F6756E"/>
    <w:rsid w:val="00F84671"/>
    <w:rsid w:val="00F921A1"/>
    <w:rsid w:val="00F964EC"/>
    <w:rsid w:val="00FA1911"/>
    <w:rsid w:val="00FD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2F54047-A6DE-4990-AB39-E6EC2DC0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character" w:styleId="Hyperlink">
    <w:name w:val="Hyperlink"/>
    <w:basedOn w:val="DefaultParagraphFont"/>
    <w:uiPriority w:val="99"/>
    <w:unhideWhenUsed/>
    <w:rsid w:val="00112292"/>
    <w:rPr>
      <w:color w:val="F49100" w:themeColor="hyperlink"/>
      <w:u w:val="single"/>
    </w:rPr>
  </w:style>
  <w:style w:type="character" w:styleId="FollowedHyperlink">
    <w:name w:val="FollowedHyperlink"/>
    <w:basedOn w:val="DefaultParagraphFont"/>
    <w:uiPriority w:val="99"/>
    <w:semiHidden/>
    <w:unhideWhenUsed/>
    <w:rsid w:val="009567C0"/>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08997">
      <w:bodyDiv w:val="1"/>
      <w:marLeft w:val="0"/>
      <w:marRight w:val="0"/>
      <w:marTop w:val="0"/>
      <w:marBottom w:val="0"/>
      <w:divBdr>
        <w:top w:val="none" w:sz="0" w:space="0" w:color="auto"/>
        <w:left w:val="none" w:sz="0" w:space="0" w:color="auto"/>
        <w:bottom w:val="none" w:sz="0" w:space="0" w:color="auto"/>
        <w:right w:val="none" w:sz="0" w:space="0" w:color="auto"/>
      </w:divBdr>
      <w:divsChild>
        <w:div w:id="267392163">
          <w:marLeft w:val="0"/>
          <w:marRight w:val="0"/>
          <w:marTop w:val="0"/>
          <w:marBottom w:val="0"/>
          <w:divBdr>
            <w:top w:val="none" w:sz="0" w:space="0" w:color="auto"/>
            <w:left w:val="none" w:sz="0" w:space="0" w:color="auto"/>
            <w:bottom w:val="none" w:sz="0" w:space="0" w:color="auto"/>
            <w:right w:val="none" w:sz="0" w:space="0" w:color="auto"/>
          </w:divBdr>
        </w:div>
        <w:div w:id="83383896">
          <w:marLeft w:val="0"/>
          <w:marRight w:val="0"/>
          <w:marTop w:val="0"/>
          <w:marBottom w:val="0"/>
          <w:divBdr>
            <w:top w:val="none" w:sz="0" w:space="0" w:color="auto"/>
            <w:left w:val="none" w:sz="0" w:space="0" w:color="auto"/>
            <w:bottom w:val="none" w:sz="0" w:space="0" w:color="auto"/>
            <w:right w:val="none" w:sz="0" w:space="0" w:color="auto"/>
          </w:divBdr>
          <w:divsChild>
            <w:div w:id="13652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6511">
      <w:bodyDiv w:val="1"/>
      <w:marLeft w:val="0"/>
      <w:marRight w:val="0"/>
      <w:marTop w:val="0"/>
      <w:marBottom w:val="0"/>
      <w:divBdr>
        <w:top w:val="none" w:sz="0" w:space="0" w:color="auto"/>
        <w:left w:val="none" w:sz="0" w:space="0" w:color="auto"/>
        <w:bottom w:val="none" w:sz="0" w:space="0" w:color="auto"/>
        <w:right w:val="none" w:sz="0" w:space="0" w:color="auto"/>
      </w:divBdr>
    </w:div>
    <w:div w:id="1180968061">
      <w:bodyDiv w:val="1"/>
      <w:marLeft w:val="0"/>
      <w:marRight w:val="0"/>
      <w:marTop w:val="0"/>
      <w:marBottom w:val="0"/>
      <w:divBdr>
        <w:top w:val="none" w:sz="0" w:space="0" w:color="auto"/>
        <w:left w:val="none" w:sz="0" w:space="0" w:color="auto"/>
        <w:bottom w:val="none" w:sz="0" w:space="0" w:color="auto"/>
        <w:right w:val="none" w:sz="0" w:space="0" w:color="auto"/>
      </w:divBdr>
    </w:div>
    <w:div w:id="1416318477">
      <w:bodyDiv w:val="1"/>
      <w:marLeft w:val="0"/>
      <w:marRight w:val="0"/>
      <w:marTop w:val="0"/>
      <w:marBottom w:val="0"/>
      <w:divBdr>
        <w:top w:val="none" w:sz="0" w:space="0" w:color="auto"/>
        <w:left w:val="none" w:sz="0" w:space="0" w:color="auto"/>
        <w:bottom w:val="none" w:sz="0" w:space="0" w:color="auto"/>
        <w:right w:val="none" w:sz="0" w:space="0" w:color="auto"/>
      </w:divBdr>
      <w:divsChild>
        <w:div w:id="1251044727">
          <w:marLeft w:val="0"/>
          <w:marRight w:val="0"/>
          <w:marTop w:val="0"/>
          <w:marBottom w:val="0"/>
          <w:divBdr>
            <w:top w:val="none" w:sz="0" w:space="0" w:color="auto"/>
            <w:left w:val="none" w:sz="0" w:space="0" w:color="auto"/>
            <w:bottom w:val="none" w:sz="0" w:space="0" w:color="auto"/>
            <w:right w:val="none" w:sz="0" w:space="0" w:color="auto"/>
          </w:divBdr>
        </w:div>
        <w:div w:id="357968618">
          <w:marLeft w:val="0"/>
          <w:marRight w:val="0"/>
          <w:marTop w:val="0"/>
          <w:marBottom w:val="0"/>
          <w:divBdr>
            <w:top w:val="none" w:sz="0" w:space="0" w:color="auto"/>
            <w:left w:val="none" w:sz="0" w:space="0" w:color="auto"/>
            <w:bottom w:val="none" w:sz="0" w:space="0" w:color="auto"/>
            <w:right w:val="none" w:sz="0" w:space="0" w:color="auto"/>
          </w:divBdr>
        </w:div>
        <w:div w:id="1874416988">
          <w:marLeft w:val="0"/>
          <w:marRight w:val="0"/>
          <w:marTop w:val="0"/>
          <w:marBottom w:val="0"/>
          <w:divBdr>
            <w:top w:val="none" w:sz="0" w:space="0" w:color="auto"/>
            <w:left w:val="none" w:sz="0" w:space="0" w:color="auto"/>
            <w:bottom w:val="none" w:sz="0" w:space="0" w:color="auto"/>
            <w:right w:val="none" w:sz="0" w:space="0" w:color="auto"/>
          </w:divBdr>
        </w:div>
      </w:divsChild>
    </w:div>
    <w:div w:id="1688481673">
      <w:bodyDiv w:val="1"/>
      <w:marLeft w:val="0"/>
      <w:marRight w:val="0"/>
      <w:marTop w:val="0"/>
      <w:marBottom w:val="0"/>
      <w:divBdr>
        <w:top w:val="none" w:sz="0" w:space="0" w:color="auto"/>
        <w:left w:val="none" w:sz="0" w:space="0" w:color="auto"/>
        <w:bottom w:val="none" w:sz="0" w:space="0" w:color="auto"/>
        <w:right w:val="none" w:sz="0" w:space="0" w:color="auto"/>
      </w:divBdr>
      <w:divsChild>
        <w:div w:id="990401732">
          <w:marLeft w:val="0"/>
          <w:marRight w:val="0"/>
          <w:marTop w:val="0"/>
          <w:marBottom w:val="0"/>
          <w:divBdr>
            <w:top w:val="none" w:sz="0" w:space="0" w:color="auto"/>
            <w:left w:val="none" w:sz="0" w:space="0" w:color="auto"/>
            <w:bottom w:val="none" w:sz="0" w:space="0" w:color="auto"/>
            <w:right w:val="none" w:sz="0" w:space="0" w:color="auto"/>
          </w:divBdr>
        </w:div>
        <w:div w:id="350453354">
          <w:marLeft w:val="0"/>
          <w:marRight w:val="0"/>
          <w:marTop w:val="0"/>
          <w:marBottom w:val="0"/>
          <w:divBdr>
            <w:top w:val="none" w:sz="0" w:space="0" w:color="auto"/>
            <w:left w:val="none" w:sz="0" w:space="0" w:color="auto"/>
            <w:bottom w:val="none" w:sz="0" w:space="0" w:color="auto"/>
            <w:right w:val="none" w:sz="0" w:space="0" w:color="auto"/>
          </w:divBdr>
          <w:divsChild>
            <w:div w:id="2784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ighdesertkeepers.org/"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rightwoodblues.ticketleap.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rightwoodblues.org/gallery/" TargetMode="External"/><Relationship Id="rId20" Type="http://schemas.openxmlformats.org/officeDocument/2006/relationships/hyperlink" Target="https://www.youtube.com/watch?v=rnyY5HS7Tb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youtu.be/FzUPlYZCh9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34FCE5-91EC-4F8A-B03C-A35800EB63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B2AD73-0656-488C-BBD3-9E377E3A3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FD9E4C-F9D2-4575-944F-E9F10BEFA00D}">
  <ds:schemaRefs>
    <ds:schemaRef ds:uri="http://schemas.microsoft.com/sharepoint/v3/contenttype/forms"/>
  </ds:schemaRefs>
</ds:datastoreItem>
</file>

<file path=customXml/itemProps4.xml><?xml version="1.0" encoding="utf-8"?>
<ds:datastoreItem xmlns:ds="http://schemas.openxmlformats.org/officeDocument/2006/customXml" ds:itemID="{B01B6DB5-C340-4212-8A20-12E081A3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257</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Owner</dc:creator>
  <cp:keywords/>
  <dc:description/>
  <cp:lastModifiedBy>greg jones</cp:lastModifiedBy>
  <cp:revision>19</cp:revision>
  <dcterms:created xsi:type="dcterms:W3CDTF">2019-07-24T22:13:00Z</dcterms:created>
  <dcterms:modified xsi:type="dcterms:W3CDTF">2019-07-30T17:24:00Z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