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-360" w:tblpY="554"/>
        <w:tblW w:w="536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682"/>
        <w:gridCol w:w="3303"/>
        <w:gridCol w:w="4952"/>
        <w:gridCol w:w="2645"/>
      </w:tblGrid>
      <w:tr w:rsidR="002019C2" w:rsidRPr="00616EA8" w:rsidTr="009C78A5">
        <w:trPr>
          <w:trHeight w:val="287"/>
        </w:trPr>
        <w:tc>
          <w:tcPr>
            <w:tcW w:w="294" w:type="pct"/>
            <w:vMerge w:val="restart"/>
          </w:tcPr>
          <w:p w:rsidR="00616EA8" w:rsidRPr="00315DD2" w:rsidRDefault="00944C1C" w:rsidP="002019C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</w:t>
            </w:r>
          </w:p>
        </w:tc>
        <w:tc>
          <w:tcPr>
            <w:tcW w:w="3564" w:type="pct"/>
            <w:gridSpan w:val="2"/>
            <w:vMerge w:val="restart"/>
            <w:shd w:val="clear" w:color="auto" w:fill="1B74BC" w:themeFill="accent1"/>
          </w:tcPr>
          <w:p w:rsidR="00616EA8" w:rsidRPr="00315DD2" w:rsidRDefault="009567C0" w:rsidP="002019C2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="00396CAF">
              <w:rPr>
                <w:sz w:val="44"/>
                <w:szCs w:val="44"/>
              </w:rPr>
              <w:t>You ain’t said nothin’ till you played the blues</w:t>
            </w:r>
            <w:r>
              <w:rPr>
                <w:sz w:val="44"/>
                <w:szCs w:val="44"/>
              </w:rPr>
              <w:t>…</w:t>
            </w:r>
          </w:p>
        </w:tc>
        <w:tc>
          <w:tcPr>
            <w:tcW w:w="1142" w:type="pct"/>
          </w:tcPr>
          <w:p w:rsidR="00616EA8" w:rsidRPr="00EE65E8" w:rsidRDefault="003957E9" w:rsidP="00120AC7">
            <w:pPr>
              <w:pStyle w:val="Date"/>
              <w:jc w:val="left"/>
              <w:rPr>
                <w:sz w:val="28"/>
                <w:szCs w:val="28"/>
              </w:rPr>
            </w:pPr>
            <w:r>
              <w:t xml:space="preserve">  </w:t>
            </w:r>
            <w:r w:rsidR="00937B41">
              <w:t xml:space="preserve">   </w:t>
            </w:r>
            <w:r w:rsidR="00E30997" w:rsidRPr="00EE65E8">
              <w:rPr>
                <w:sz w:val="28"/>
                <w:szCs w:val="28"/>
              </w:rPr>
              <w:t>May</w:t>
            </w:r>
            <w:r w:rsidR="00944C1C" w:rsidRPr="00EE65E8">
              <w:rPr>
                <w:sz w:val="28"/>
                <w:szCs w:val="28"/>
              </w:rPr>
              <w:t xml:space="preserve"> 2019</w:t>
            </w:r>
          </w:p>
        </w:tc>
      </w:tr>
      <w:tr w:rsidR="002019C2" w:rsidRPr="00616EA8" w:rsidTr="009C78A5">
        <w:trPr>
          <w:trHeight w:val="405"/>
        </w:trPr>
        <w:tc>
          <w:tcPr>
            <w:tcW w:w="294" w:type="pct"/>
            <w:vMerge/>
          </w:tcPr>
          <w:p w:rsidR="00616EA8" w:rsidRPr="00616EA8" w:rsidRDefault="00616EA8" w:rsidP="002019C2"/>
        </w:tc>
        <w:tc>
          <w:tcPr>
            <w:tcW w:w="3564" w:type="pct"/>
            <w:gridSpan w:val="2"/>
            <w:vMerge/>
            <w:shd w:val="clear" w:color="auto" w:fill="1B74BC" w:themeFill="accent1"/>
          </w:tcPr>
          <w:p w:rsidR="00616EA8" w:rsidRPr="00616EA8" w:rsidRDefault="00616EA8" w:rsidP="002019C2"/>
        </w:tc>
        <w:tc>
          <w:tcPr>
            <w:tcW w:w="1142" w:type="pct"/>
          </w:tcPr>
          <w:p w:rsidR="00616EA8" w:rsidRPr="00616EA8" w:rsidRDefault="00616EA8" w:rsidP="002019C2"/>
        </w:tc>
      </w:tr>
      <w:tr w:rsidR="00616EA8" w:rsidRPr="00616EA8" w:rsidTr="005704B1">
        <w:trPr>
          <w:trHeight w:val="2853"/>
        </w:trPr>
        <w:tc>
          <w:tcPr>
            <w:tcW w:w="1720" w:type="pct"/>
            <w:gridSpan w:val="2"/>
          </w:tcPr>
          <w:p w:rsidR="00616EA8" w:rsidRPr="00616EA8" w:rsidRDefault="00315DD2" w:rsidP="002019C2">
            <w:r>
              <w:rPr>
                <w:noProof/>
              </w:rPr>
              <w:drawing>
                <wp:inline distT="0" distB="0" distL="0" distR="0">
                  <wp:extent cx="1907500" cy="17756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th logo 201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76" cy="184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</w:tcPr>
          <w:p w:rsidR="00616EA8" w:rsidRDefault="000B71F5" w:rsidP="002019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8E0956" wp14:editId="7F091EED">
                      <wp:simplePos x="0" y="0"/>
                      <wp:positionH relativeFrom="column">
                        <wp:posOffset>2512431</wp:posOffset>
                      </wp:positionH>
                      <wp:positionV relativeFrom="paragraph">
                        <wp:posOffset>767616</wp:posOffset>
                      </wp:positionV>
                      <wp:extent cx="593601" cy="736798"/>
                      <wp:effectExtent l="0" t="0" r="73660" b="635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601" cy="7367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1B74BC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F672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8" o:spid="_x0000_s1026" type="#_x0000_t32" style="position:absolute;margin-left:197.85pt;margin-top:60.45pt;width:46.75pt;height:5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" strokecolor="#1b74bc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78E0956" wp14:editId="7F091EED">
                      <wp:simplePos x="0" y="0"/>
                      <wp:positionH relativeFrom="column">
                        <wp:posOffset>2654680</wp:posOffset>
                      </wp:positionH>
                      <wp:positionV relativeFrom="paragraph">
                        <wp:posOffset>732155</wp:posOffset>
                      </wp:positionV>
                      <wp:extent cx="451262" cy="320634"/>
                      <wp:effectExtent l="0" t="0" r="63500" b="6096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1262" cy="3206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1B74BC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4C025" id="Straight Arrow Connector 17" o:spid="_x0000_s1026" type="#_x0000_t32" style="position:absolute;margin-left:209.05pt;margin-top:57.65pt;width:35.5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" strokecolor="#1b74bc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2595303</wp:posOffset>
                      </wp:positionH>
                      <wp:positionV relativeFrom="paragraph">
                        <wp:posOffset>577660</wp:posOffset>
                      </wp:positionV>
                      <wp:extent cx="546265" cy="0"/>
                      <wp:effectExtent l="0" t="76200" r="2540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2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CC66E" id="Straight Arrow Connector 15" o:spid="_x0000_s1026" type="#_x0000_t32" style="position:absolute;margin-left:204.35pt;margin-top:45.5pt;width:4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" strokecolor="#1b74bc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D76BA" w:rsidRPr="00616EA8" w:rsidRDefault="00CE0327" w:rsidP="002019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220345</wp:posOffset>
                      </wp:positionV>
                      <wp:extent cx="2718435" cy="308610"/>
                      <wp:effectExtent l="0" t="0" r="24765" b="1524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843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1F5" w:rsidRPr="000B71F5" w:rsidRDefault="000B71F5">
                                  <w:pPr>
                                    <w:rPr>
                                      <w:color w:val="C00000"/>
                                    </w:rPr>
                                  </w:pPr>
                                  <w:r>
                                    <w:rPr>
                                      <w:color w:val="C00000"/>
                                    </w:rPr>
                                    <w:t xml:space="preserve">3 </w:t>
                                  </w:r>
                                  <w:r w:rsidR="00CE0327">
                                    <w:rPr>
                                      <w:color w:val="C00000"/>
                                    </w:rPr>
                                    <w:t xml:space="preserve">Free Music Concerts </w:t>
                                  </w:r>
                                  <w:r w:rsidRPr="000B71F5">
                                    <w:rPr>
                                      <w:color w:val="C00000"/>
                                    </w:rPr>
                                    <w:t>for Members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.3pt;margin-top:17.35pt;width:214.05pt;height:24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">
                      <v:textbox>
                        <w:txbxContent>
                          <w:p w:rsidR="000B71F5" w:rsidRPr="000B71F5" w:rsidRDefault="000B71F5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3 </w:t>
                            </w:r>
                            <w:r w:rsidR="00CE0327">
                              <w:rPr>
                                <w:color w:val="C00000"/>
                              </w:rPr>
                              <w:t xml:space="preserve">Free Music Concerts </w:t>
                            </w:r>
                            <w:r w:rsidRPr="000B71F5">
                              <w:rPr>
                                <w:color w:val="C00000"/>
                              </w:rPr>
                              <w:t>for Members Only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42" w:type="pct"/>
          </w:tcPr>
          <w:p w:rsidR="00616EA8" w:rsidRPr="00616EA8" w:rsidRDefault="00CF1891" w:rsidP="002019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-72621</wp:posOffset>
                      </wp:positionH>
                      <wp:positionV relativeFrom="paragraph">
                        <wp:posOffset>31874</wp:posOffset>
                      </wp:positionV>
                      <wp:extent cx="2146877" cy="1651321"/>
                      <wp:effectExtent l="0" t="0" r="2540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877" cy="16513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0150" w:rsidRDefault="005B1629" w:rsidP="005704B1">
                                  <w:pPr>
                                    <w:rPr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  </w:t>
                                  </w:r>
                                  <w:r w:rsidR="00CF1891" w:rsidRPr="00CF189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SAVE </w:t>
                                  </w:r>
                                  <w:r w:rsidR="005704B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WBS </w:t>
                                  </w:r>
                                  <w:r w:rsidR="00CF1891" w:rsidRPr="00CF189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DATES:</w:t>
                                  </w:r>
                                  <w:r w:rsidR="005704B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 </w:t>
                                  </w:r>
                                  <w:r w:rsidR="005704B1" w:rsidRPr="005B1629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Members Only Events</w:t>
                                  </w:r>
                                  <w:r w:rsidR="005704B1">
                                    <w:rPr>
                                      <w:color w:val="002C87" w:themeColor="text2" w:themeTint="E6"/>
                                    </w:rPr>
                                    <w:t xml:space="preserve"> </w:t>
                                  </w:r>
                                </w:p>
                                <w:p w:rsidR="005704B1" w:rsidRDefault="005B1629" w:rsidP="005704B1">
                                  <w:pPr>
                                    <w:rPr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color w:val="002C87" w:themeColor="text2" w:themeTint="E6"/>
                                    </w:rPr>
                                    <w:t>*</w:t>
                                  </w:r>
                                  <w:r w:rsidR="00CF1891">
                                    <w:rPr>
                                      <w:color w:val="002C87" w:themeColor="text2" w:themeTint="E6"/>
                                    </w:rPr>
                                    <w:t>June 29 Greg Jones</w:t>
                                  </w:r>
                                  <w:r w:rsidR="00960150">
                                    <w:rPr>
                                      <w:color w:val="002C87" w:themeColor="text2" w:themeTint="E6"/>
                                    </w:rPr>
                                    <w:t xml:space="preserve">   </w:t>
                                  </w:r>
                                  <w:r w:rsidR="00CF1891">
                                    <w:rPr>
                                      <w:color w:val="002C87" w:themeColor="text2" w:themeTint="E6"/>
                                    </w:rPr>
                                    <w:t xml:space="preserve"> Retirement Party</w:t>
                                  </w:r>
                                </w:p>
                                <w:p w:rsidR="00960150" w:rsidRDefault="005B1629">
                                  <w:pPr>
                                    <w:rPr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color w:val="002C87" w:themeColor="text2" w:themeTint="E6"/>
                                    </w:rPr>
                                    <w:t>*</w:t>
                                  </w:r>
                                  <w:r w:rsidR="00CF1891">
                                    <w:rPr>
                                      <w:color w:val="002C87" w:themeColor="text2" w:themeTint="E6"/>
                                    </w:rPr>
                                    <w:t>October</w:t>
                                  </w:r>
                                  <w:r w:rsidR="005704B1">
                                    <w:rPr>
                                      <w:color w:val="002C87" w:themeColor="text2" w:themeTint="E6"/>
                                    </w:rPr>
                                    <w:t xml:space="preserve"> 26 </w:t>
                                  </w:r>
                                  <w:r w:rsidR="00960150">
                                    <w:rPr>
                                      <w:color w:val="002C87" w:themeColor="text2" w:themeTint="E6"/>
                                    </w:rPr>
                                    <w:t>Masquerade P Party</w:t>
                                  </w:r>
                                </w:p>
                                <w:p w:rsidR="00CF1891" w:rsidRPr="00960150" w:rsidRDefault="005B1629">
                                  <w:pPr>
                                    <w:rPr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color w:val="002C87" w:themeColor="text2" w:themeTint="E6"/>
                                    </w:rPr>
                                    <w:t>*</w:t>
                                  </w:r>
                                  <w:r w:rsidR="005704B1">
                                    <w:rPr>
                                      <w:color w:val="002C87" w:themeColor="text2" w:themeTint="E6"/>
                                    </w:rPr>
                                    <w:t>December 21</w:t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t>ries</w:t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cr/>
                                    <w:t>arties rightwoodblues.org</w:t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cr/>
                                    <w:t>r:</w:t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cr/>
                                    <w:t xml:space="preserve"> grant from onetownd performance spot in the 2020 Music in Pines series!s. </w:t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AF55B4">
                                    <w:rPr>
                                      <w:vanish/>
                                    </w:rPr>
                                    <w:pgNum/>
                                  </w:r>
                                  <w:r w:rsidR="005704B1">
                                    <w:rPr>
                                      <w:color w:val="002C87" w:themeColor="text2" w:themeTint="E6"/>
                                    </w:rPr>
                                    <w:t xml:space="preserve"> Xmas Party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5.7pt;margin-top:2.5pt;width:169.05pt;height:13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">
                      <v:textbox>
                        <w:txbxContent>
                          <w:p w:rsidR="00960150" w:rsidRDefault="005B1629" w:rsidP="005704B1">
                            <w:pPr>
                              <w:rPr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b/>
                                <w:color w:val="002C87" w:themeColor="text2" w:themeTint="E6"/>
                              </w:rPr>
                              <w:t xml:space="preserve">    </w:t>
                            </w:r>
                            <w:r w:rsidR="00CF1891" w:rsidRPr="00CF1891">
                              <w:rPr>
                                <w:b/>
                                <w:color w:val="002C87" w:themeColor="text2" w:themeTint="E6"/>
                              </w:rPr>
                              <w:t xml:space="preserve">SAVE </w:t>
                            </w:r>
                            <w:r w:rsidR="005704B1">
                              <w:rPr>
                                <w:b/>
                                <w:color w:val="002C87" w:themeColor="text2" w:themeTint="E6"/>
                              </w:rPr>
                              <w:t xml:space="preserve">WBS </w:t>
                            </w:r>
                            <w:r w:rsidR="00CF1891" w:rsidRPr="00CF1891">
                              <w:rPr>
                                <w:b/>
                                <w:color w:val="002C87" w:themeColor="text2" w:themeTint="E6"/>
                              </w:rPr>
                              <w:t>DATES:</w:t>
                            </w:r>
                            <w:r w:rsidR="005704B1">
                              <w:rPr>
                                <w:b/>
                                <w:color w:val="002C87" w:themeColor="text2" w:themeTint="E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2C87" w:themeColor="text2" w:themeTint="E6"/>
                              </w:rPr>
                              <w:t xml:space="preserve">   </w:t>
                            </w:r>
                            <w:r w:rsidR="005704B1" w:rsidRPr="005B1629">
                              <w:rPr>
                                <w:b/>
                                <w:color w:val="002C87" w:themeColor="text2" w:themeTint="E6"/>
                              </w:rPr>
                              <w:t>Members Only Events</w:t>
                            </w:r>
                            <w:r w:rsidR="005704B1">
                              <w:rPr>
                                <w:color w:val="002C87" w:themeColor="text2" w:themeTint="E6"/>
                              </w:rPr>
                              <w:t xml:space="preserve"> </w:t>
                            </w:r>
                          </w:p>
                          <w:p w:rsidR="005704B1" w:rsidRDefault="005B1629" w:rsidP="005704B1">
                            <w:pPr>
                              <w:rPr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color w:val="002C87" w:themeColor="text2" w:themeTint="E6"/>
                              </w:rPr>
                              <w:t>*</w:t>
                            </w:r>
                            <w:r w:rsidR="00CF1891">
                              <w:rPr>
                                <w:color w:val="002C87" w:themeColor="text2" w:themeTint="E6"/>
                              </w:rPr>
                              <w:t>June 29 Greg Jones</w:t>
                            </w:r>
                            <w:r w:rsidR="00960150">
                              <w:rPr>
                                <w:color w:val="002C87" w:themeColor="text2" w:themeTint="E6"/>
                              </w:rPr>
                              <w:t xml:space="preserve">   </w:t>
                            </w:r>
                            <w:r w:rsidR="00CF1891">
                              <w:rPr>
                                <w:color w:val="002C87" w:themeColor="text2" w:themeTint="E6"/>
                              </w:rPr>
                              <w:t xml:space="preserve"> Retirement Party</w:t>
                            </w:r>
                          </w:p>
                          <w:p w:rsidR="00960150" w:rsidRDefault="005B1629">
                            <w:pPr>
                              <w:rPr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color w:val="002C87" w:themeColor="text2" w:themeTint="E6"/>
                              </w:rPr>
                              <w:t>*</w:t>
                            </w:r>
                            <w:r w:rsidR="00CF1891">
                              <w:rPr>
                                <w:color w:val="002C87" w:themeColor="text2" w:themeTint="E6"/>
                              </w:rPr>
                              <w:t>October</w:t>
                            </w:r>
                            <w:r w:rsidR="005704B1">
                              <w:rPr>
                                <w:color w:val="002C87" w:themeColor="text2" w:themeTint="E6"/>
                              </w:rPr>
                              <w:t xml:space="preserve"> 26 </w:t>
                            </w:r>
                            <w:r w:rsidR="00960150">
                              <w:rPr>
                                <w:color w:val="002C87" w:themeColor="text2" w:themeTint="E6"/>
                              </w:rPr>
                              <w:t>Masquerade P Party</w:t>
                            </w:r>
                          </w:p>
                          <w:p w:rsidR="00CF1891" w:rsidRPr="00960150" w:rsidRDefault="005B1629">
                            <w:pPr>
                              <w:rPr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color w:val="002C87" w:themeColor="text2" w:themeTint="E6"/>
                              </w:rPr>
                              <w:t>*</w:t>
                            </w:r>
                            <w:r w:rsidR="005704B1">
                              <w:rPr>
                                <w:color w:val="002C87" w:themeColor="text2" w:themeTint="E6"/>
                              </w:rPr>
                              <w:t>December 21</w:t>
                            </w:r>
                            <w:r w:rsidR="00AF55B4">
                              <w:rPr>
                                <w:vanish/>
                              </w:rPr>
                              <w:t>ries</w:t>
                            </w:r>
                            <w:r w:rsidR="00AF55B4">
                              <w:rPr>
                                <w:vanish/>
                              </w:rPr>
                              <w:cr/>
                              <w:t>arties rightwoodblues.org</w:t>
                            </w:r>
                            <w:r w:rsidR="00AF55B4">
                              <w:rPr>
                                <w:vanish/>
                              </w:rPr>
                              <w:cr/>
                              <w:t>r:</w:t>
                            </w:r>
                            <w:r w:rsidR="00AF55B4">
                              <w:rPr>
                                <w:vanish/>
                              </w:rPr>
                              <w:cr/>
                              <w:t xml:space="preserve"> grant from onetownd performance spot in the 2020 Music in Pines series!s. </w:t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AF55B4">
                              <w:rPr>
                                <w:vanish/>
                              </w:rPr>
                              <w:pgNum/>
                            </w:r>
                            <w:r w:rsidR="005704B1">
                              <w:rPr>
                                <w:color w:val="002C87" w:themeColor="text2" w:themeTint="E6"/>
                              </w:rPr>
                              <w:t xml:space="preserve"> Xmas Party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16EA8" w:rsidRPr="00616EA8" w:rsidTr="00120AC7">
        <w:trPr>
          <w:trHeight w:val="732"/>
        </w:trPr>
        <w:tc>
          <w:tcPr>
            <w:tcW w:w="5000" w:type="pct"/>
            <w:gridSpan w:val="4"/>
          </w:tcPr>
          <w:p w:rsidR="00616EA8" w:rsidRPr="008D1982" w:rsidRDefault="00155694" w:rsidP="00155694">
            <w:pPr>
              <w:pStyle w:val="Heading1"/>
              <w:rPr>
                <w:caps w:val="0"/>
                <w:outline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aps w:val="0"/>
                <w:outline/>
                <w:color w:val="000000" w:themeColor="text1"/>
                <w:sz w:val="48"/>
                <w:shd w:val="clear" w:color="auto" w:fill="D1ECF9" w:themeFill="background2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Membership</w:t>
            </w:r>
            <w:r w:rsidRPr="00155694">
              <w:rPr>
                <w:rFonts w:asciiTheme="minorHAnsi" w:hAnsiTheme="minorHAnsi" w:cs="Georgia"/>
                <w:b w:val="0"/>
                <w:bCs w:val="0"/>
                <w:outline/>
                <w:color w:val="000000" w:themeColor="text1"/>
                <w:sz w:val="48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55694">
              <w:rPr>
                <w:caps w:val="0"/>
                <w:outline/>
                <w:color w:val="000000" w:themeColor="text1"/>
                <w:sz w:val="48"/>
                <w:shd w:val="clear" w:color="auto" w:fill="D1ECF9" w:themeFill="background2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Renewal Time! </w:t>
            </w:r>
            <w:r>
              <w:rPr>
                <w:caps w:val="0"/>
                <w:outline/>
                <w:color w:val="000000" w:themeColor="text1"/>
                <w:sz w:val="48"/>
                <w:shd w:val="clear" w:color="auto" w:fill="D1ECF9" w:themeFill="background2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9A504D" w:rsidRPr="00616EA8" w:rsidTr="005704B1">
        <w:trPr>
          <w:trHeight w:val="9747"/>
        </w:trPr>
        <w:tc>
          <w:tcPr>
            <w:tcW w:w="1720" w:type="pct"/>
            <w:gridSpan w:val="2"/>
            <w:tcMar>
              <w:right w:w="216" w:type="dxa"/>
            </w:tcMar>
          </w:tcPr>
          <w:p w:rsidR="00B573C9" w:rsidRDefault="00904DAA" w:rsidP="00B5016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B573C9">
              <w:rPr>
                <w:b/>
                <w:sz w:val="28"/>
                <w:szCs w:val="28"/>
              </w:rPr>
              <w:t xml:space="preserve">Wow! </w:t>
            </w:r>
            <w:r w:rsidR="00B573C9" w:rsidRPr="0066304F">
              <w:rPr>
                <w:sz w:val="24"/>
                <w:szCs w:val="24"/>
              </w:rPr>
              <w:t>What an amazing first year thanks to you.</w:t>
            </w:r>
            <w:r w:rsidR="00B573C9">
              <w:rPr>
                <w:sz w:val="24"/>
                <w:szCs w:val="24"/>
              </w:rPr>
              <w:t xml:space="preserve"> We hope you agree that what we have accomplished together is…well exactly what we hoped we would! </w:t>
            </w:r>
          </w:p>
          <w:p w:rsidR="006D2ECF" w:rsidRDefault="00B573C9" w:rsidP="00B573C9">
            <w:pPr>
              <w:pStyle w:val="ListParagraph"/>
              <w:numPr>
                <w:ilvl w:val="0"/>
                <w:numId w:val="2"/>
              </w:numPr>
            </w:pPr>
            <w:r w:rsidRPr="00B573C9">
              <w:t xml:space="preserve">A more </w:t>
            </w:r>
            <w:r w:rsidR="00F84671">
              <w:t>cooperative</w:t>
            </w:r>
            <w:r w:rsidRPr="00B573C9">
              <w:t xml:space="preserve"> approach to scheduling events.</w:t>
            </w:r>
          </w:p>
          <w:p w:rsidR="0066304F" w:rsidRDefault="0066304F" w:rsidP="00B573C9">
            <w:pPr>
              <w:pStyle w:val="ListParagraph"/>
              <w:numPr>
                <w:ilvl w:val="0"/>
                <w:numId w:val="2"/>
              </w:numPr>
            </w:pPr>
            <w:r>
              <w:t xml:space="preserve">Partnerships like CenterStage Productions that raise our local </w:t>
            </w:r>
            <w:r w:rsidR="00F84671">
              <w:t>sound, lighting &amp;</w:t>
            </w:r>
            <w:r>
              <w:t xml:space="preserve"> venue bar.</w:t>
            </w:r>
          </w:p>
          <w:p w:rsidR="0066304F" w:rsidRDefault="0066304F" w:rsidP="0066304F">
            <w:pPr>
              <w:pStyle w:val="ListParagraph"/>
              <w:numPr>
                <w:ilvl w:val="0"/>
                <w:numId w:val="2"/>
              </w:numPr>
            </w:pPr>
            <w:r>
              <w:t xml:space="preserve">Performances that promote social activism while </w:t>
            </w:r>
            <w:r w:rsidR="00F84671">
              <w:t>facilitating</w:t>
            </w:r>
            <w:r>
              <w:t xml:space="preserve"> charitable contributions.</w:t>
            </w:r>
          </w:p>
          <w:p w:rsidR="00B573C9" w:rsidRDefault="0066304F" w:rsidP="00B573C9">
            <w:pPr>
              <w:pStyle w:val="ListParagraph"/>
              <w:numPr>
                <w:ilvl w:val="0"/>
                <w:numId w:val="2"/>
              </w:numPr>
            </w:pPr>
            <w:r>
              <w:t xml:space="preserve">A monthly Gathering/Blues Night dubbed the best open mic in San Bernardino County. </w:t>
            </w:r>
            <w:r w:rsidR="00B573C9">
              <w:t xml:space="preserve"> </w:t>
            </w:r>
          </w:p>
          <w:p w:rsidR="00286921" w:rsidRPr="00B573C9" w:rsidRDefault="00286921" w:rsidP="00286921">
            <w:pPr>
              <w:pStyle w:val="ListParagraph"/>
              <w:numPr>
                <w:ilvl w:val="0"/>
                <w:numId w:val="2"/>
              </w:numPr>
            </w:pPr>
            <w:r>
              <w:t>A meaningful scholarship program.</w:t>
            </w:r>
          </w:p>
          <w:p w:rsidR="0066304F" w:rsidRDefault="0066304F" w:rsidP="00B573C9">
            <w:pPr>
              <w:pStyle w:val="ListParagraph"/>
              <w:numPr>
                <w:ilvl w:val="0"/>
                <w:numId w:val="2"/>
              </w:numPr>
            </w:pPr>
            <w:r>
              <w:t>Continued bragging rights as the coolest membership in town.</w:t>
            </w:r>
          </w:p>
          <w:p w:rsidR="00577F12" w:rsidRPr="00577F12" w:rsidRDefault="00EE65E8" w:rsidP="00CA2789">
            <w:pPr>
              <w:rPr>
                <w:sz w:val="24"/>
                <w:szCs w:val="24"/>
              </w:rPr>
            </w:pPr>
            <w:r w:rsidRPr="00286921">
              <w:rPr>
                <w:b/>
                <w:sz w:val="24"/>
                <w:szCs w:val="24"/>
              </w:rPr>
              <w:t>Effective</w:t>
            </w:r>
            <w:r w:rsidR="0066304F" w:rsidRPr="00286921">
              <w:rPr>
                <w:b/>
                <w:sz w:val="24"/>
                <w:szCs w:val="24"/>
              </w:rPr>
              <w:t xml:space="preserve"> (&amp; retroactive to)</w:t>
            </w:r>
            <w:r w:rsidRPr="00286921">
              <w:rPr>
                <w:b/>
                <w:sz w:val="24"/>
                <w:szCs w:val="24"/>
              </w:rPr>
              <w:t xml:space="preserve"> December 19, 2017,</w:t>
            </w:r>
            <w:r>
              <w:rPr>
                <w:sz w:val="24"/>
                <w:szCs w:val="24"/>
              </w:rPr>
              <w:t xml:space="preserve"> WBS is</w:t>
            </w:r>
            <w:r w:rsidR="00577F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classified as a public charity and all donations and </w:t>
            </w:r>
            <w:r w:rsidR="00F84671">
              <w:rPr>
                <w:sz w:val="24"/>
                <w:szCs w:val="24"/>
              </w:rPr>
              <w:t>…</w:t>
            </w:r>
          </w:p>
        </w:tc>
        <w:tc>
          <w:tcPr>
            <w:tcW w:w="2138" w:type="pct"/>
            <w:tcMar>
              <w:right w:w="216" w:type="dxa"/>
            </w:tcMar>
          </w:tcPr>
          <w:p w:rsidR="005C1C5D" w:rsidRPr="005C1C5D" w:rsidRDefault="00CA2789" w:rsidP="00286921">
            <w:pPr>
              <w:rPr>
                <w:sz w:val="24"/>
                <w:szCs w:val="24"/>
              </w:rPr>
            </w:pPr>
            <w:r w:rsidRPr="00CA2789">
              <w:rPr>
                <w:b/>
                <w:sz w:val="24"/>
                <w:szCs w:val="24"/>
              </w:rPr>
              <w:t>…contributions are tax deductible under IRC Section 170.</w:t>
            </w:r>
            <w:r w:rsidRPr="00CA2789">
              <w:rPr>
                <w:b/>
                <w:sz w:val="28"/>
                <w:szCs w:val="28"/>
              </w:rPr>
              <w:t xml:space="preserve">  </w:t>
            </w: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D8DBE0E" wp14:editId="01C0FC87">
                  <wp:extent cx="171450" cy="171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mile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2789">
              <w:rPr>
                <w:b/>
                <w:sz w:val="28"/>
                <w:szCs w:val="28"/>
              </w:rPr>
              <w:t xml:space="preserve"> </w:t>
            </w:r>
            <w:r w:rsidRPr="00CA2789">
              <w:rPr>
                <w:sz w:val="24"/>
                <w:szCs w:val="24"/>
              </w:rPr>
              <w:t xml:space="preserve">Treasurer </w:t>
            </w:r>
            <w:r>
              <w:rPr>
                <w:sz w:val="24"/>
                <w:szCs w:val="24"/>
              </w:rPr>
              <w:t xml:space="preserve">Janine has informed me that renewal notices will begin going out this month…so please take action and keep the party going. You can renew (and others can join) here: </w:t>
            </w:r>
            <w:hyperlink r:id="rId13" w:history="1">
              <w:r w:rsidR="009B62AC" w:rsidRPr="009B62AC">
                <w:rPr>
                  <w:rStyle w:val="Hyperlink"/>
                  <w:sz w:val="24"/>
                  <w:szCs w:val="24"/>
                </w:rPr>
                <w:t>WBS Store</w:t>
              </w:r>
            </w:hyperlink>
            <w:r w:rsidR="005C1C5D">
              <w:rPr>
                <w:sz w:val="24"/>
                <w:szCs w:val="24"/>
              </w:rPr>
              <w:t xml:space="preserve"> </w:t>
            </w:r>
            <w:r w:rsidR="005C1C5D" w:rsidRPr="005C1C5D">
              <w:rPr>
                <w:sz w:val="24"/>
                <w:szCs w:val="24"/>
              </w:rPr>
              <w:t xml:space="preserve">Whether </w:t>
            </w:r>
            <w:r w:rsidR="005C1C5D">
              <w:rPr>
                <w:sz w:val="24"/>
                <w:szCs w:val="24"/>
              </w:rPr>
              <w:t>you are a Regular, Plus, Gold or Lifetime, you are Member of the family in good standing! Speaking of which, welcome New Board Member: Terry Bottorff!</w:t>
            </w:r>
            <w:bookmarkStart w:id="0" w:name="_GoBack"/>
            <w:bookmarkEnd w:id="0"/>
          </w:p>
          <w:p w:rsidR="00286921" w:rsidRPr="00286921" w:rsidRDefault="00286921" w:rsidP="00286921">
            <w:pPr>
              <w:rPr>
                <w:sz w:val="24"/>
                <w:szCs w:val="24"/>
              </w:rPr>
            </w:pPr>
            <w:r w:rsidRPr="00286921">
              <w:rPr>
                <w:b/>
                <w:sz w:val="24"/>
                <w:szCs w:val="24"/>
              </w:rPr>
              <w:t>FASHION FORWARD!</w:t>
            </w:r>
            <w:r>
              <w:rPr>
                <w:sz w:val="24"/>
                <w:szCs w:val="24"/>
              </w:rPr>
              <w:t xml:space="preserve"> </w:t>
            </w:r>
            <w:r w:rsidRPr="0028692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Pr="00286921">
              <w:rPr>
                <w:sz w:val="24"/>
                <w:szCs w:val="24"/>
              </w:rPr>
              <w:t>A fundraiser for High Desert Keepers (HDK)</w:t>
            </w:r>
            <w:r>
              <w:rPr>
                <w:sz w:val="24"/>
                <w:szCs w:val="24"/>
              </w:rPr>
              <w:t xml:space="preserve"> </w:t>
            </w:r>
            <w:r w:rsidRPr="00286921">
              <w:rPr>
                <w:sz w:val="24"/>
                <w:szCs w:val="24"/>
              </w:rPr>
              <w:t>Hosted by Sandy Jones</w:t>
            </w:r>
            <w:r>
              <w:rPr>
                <w:sz w:val="24"/>
                <w:szCs w:val="24"/>
              </w:rPr>
              <w:t xml:space="preserve">, the goal </w:t>
            </w:r>
            <w:r w:rsidRPr="00286921">
              <w:rPr>
                <w:sz w:val="24"/>
                <w:szCs w:val="24"/>
              </w:rPr>
              <w:t>is to rec</w:t>
            </w:r>
            <w:r>
              <w:rPr>
                <w:sz w:val="24"/>
                <w:szCs w:val="24"/>
              </w:rPr>
              <w:t xml:space="preserve">ognize and honor HDK volunteers. </w:t>
            </w:r>
            <w:r w:rsidR="005C1C5D">
              <w:rPr>
                <w:sz w:val="24"/>
                <w:szCs w:val="24"/>
              </w:rPr>
              <w:t>Wear an outfit that expresses you and you’re in the show!</w:t>
            </w:r>
          </w:p>
          <w:p w:rsidR="00286921" w:rsidRPr="00286921" w:rsidRDefault="00286921" w:rsidP="00286921">
            <w:pPr>
              <w:rPr>
                <w:sz w:val="24"/>
                <w:szCs w:val="24"/>
              </w:rPr>
            </w:pPr>
            <w:r w:rsidRPr="00286921">
              <w:rPr>
                <w:sz w:val="24"/>
                <w:szCs w:val="24"/>
              </w:rPr>
              <w:t>Door prizes and fashion expression prizes will be awarded. Live music will be i</w:t>
            </w:r>
            <w:r>
              <w:rPr>
                <w:sz w:val="24"/>
                <w:szCs w:val="24"/>
              </w:rPr>
              <w:t>ncluded to compliment the "self-</w:t>
            </w:r>
            <w:r w:rsidRPr="00286921">
              <w:rPr>
                <w:sz w:val="24"/>
                <w:szCs w:val="24"/>
              </w:rPr>
              <w:t>expressions," an</w:t>
            </w:r>
            <w:r w:rsidR="005C1C5D">
              <w:rPr>
                <w:sz w:val="24"/>
                <w:szCs w:val="24"/>
              </w:rPr>
              <w:t>d refreshments will be offered by the Village Grind.</w:t>
            </w:r>
          </w:p>
          <w:p w:rsidR="005B72AA" w:rsidRPr="005B72AA" w:rsidRDefault="00E30997" w:rsidP="009D33DE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6BC776F">
                  <wp:extent cx="1455852" cy="18840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52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D1982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142" w:type="pct"/>
            <w:shd w:val="clear" w:color="auto" w:fill="009DD9" w:themeFill="accent2"/>
            <w:tcMar>
              <w:left w:w="216" w:type="dxa"/>
              <w:right w:w="216" w:type="dxa"/>
            </w:tcMar>
          </w:tcPr>
          <w:p w:rsidR="00E30997" w:rsidRDefault="00E30997" w:rsidP="000B089A">
            <w:pPr>
              <w:rPr>
                <w:rFonts w:ascii="Bahnschrift" w:hAnsi="Bahnschrift"/>
              </w:rPr>
            </w:pPr>
            <w:r w:rsidRPr="00094002">
              <w:rPr>
                <w:rFonts w:ascii="Impact" w:hAnsi="Impact"/>
                <w:sz w:val="24"/>
                <w:szCs w:val="24"/>
              </w:rPr>
              <w:t>Wrightwood Wall of Fame</w:t>
            </w:r>
          </w:p>
          <w:p w:rsidR="000B089A" w:rsidRDefault="00E30997" w:rsidP="000B089A">
            <w:r>
              <w:rPr>
                <w:rFonts w:ascii="Bahnschrift" w:hAnsi="Bahnschrift"/>
              </w:rPr>
              <w:t xml:space="preserve">Congratulations to Lora </w:t>
            </w:r>
            <w:r w:rsidR="002E12AB">
              <w:rPr>
                <w:rFonts w:ascii="Bahnschrift" w:hAnsi="Bahnschrift"/>
              </w:rPr>
              <w:t xml:space="preserve">Steinman and John Burcher for being selected as Wrightwood’s first Wall of Fame </w:t>
            </w:r>
            <w:proofErr w:type="gramStart"/>
            <w:r w:rsidR="002E12AB">
              <w:rPr>
                <w:rFonts w:ascii="Bahnschrift" w:hAnsi="Bahnschrift"/>
              </w:rPr>
              <w:t>inductees !</w:t>
            </w:r>
            <w:proofErr w:type="gramEnd"/>
            <w:r>
              <w:rPr>
                <w:rFonts w:ascii="Bahnschrift" w:hAnsi="Bahnschrift"/>
              </w:rPr>
              <w:t xml:space="preserve"> </w:t>
            </w:r>
          </w:p>
          <w:p w:rsidR="000B089A" w:rsidRDefault="002E12AB" w:rsidP="000B089A">
            <w:r>
              <w:rPr>
                <w:highlight w:val="cyan"/>
              </w:rPr>
              <w:t>Two more inductees will announced at the June 9</w:t>
            </w:r>
            <w:r w:rsidRPr="002E12AB">
              <w:rPr>
                <w:highlight w:val="cyan"/>
                <w:vertAlign w:val="superscript"/>
              </w:rPr>
              <w:t>th</w:t>
            </w:r>
            <w:r>
              <w:rPr>
                <w:highlight w:val="cyan"/>
              </w:rPr>
              <w:t xml:space="preserve"> Fashion Forward</w:t>
            </w:r>
            <w:r w:rsidR="00EE65E8">
              <w:rPr>
                <w:highlight w:val="cyan"/>
              </w:rPr>
              <w:t xml:space="preserve"> </w:t>
            </w:r>
          </w:p>
          <w:p w:rsidR="000B089A" w:rsidRDefault="00A61EC3" w:rsidP="000B089A">
            <w:r>
              <w:t>Inductees will be officially honored at</w:t>
            </w:r>
            <w:r w:rsidR="00286921">
              <w:t xml:space="preserve"> the</w:t>
            </w:r>
            <w:r>
              <w:t xml:space="preserve"> Fire on the Mountain</w:t>
            </w:r>
            <w:r w:rsidR="00286921">
              <w:t xml:space="preserve"> music festival</w:t>
            </w:r>
            <w:r>
              <w:t>, Saturday August 3</w:t>
            </w:r>
            <w:r w:rsidRPr="00A61EC3">
              <w:rPr>
                <w:vertAlign w:val="superscript"/>
              </w:rPr>
              <w:t>rd</w:t>
            </w:r>
            <w:r>
              <w:t>.</w:t>
            </w:r>
          </w:p>
          <w:p w:rsidR="000B089A" w:rsidRPr="00120AC7" w:rsidRDefault="00A61EC3" w:rsidP="000B08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Tickets and information:</w:t>
            </w:r>
          </w:p>
          <w:p w:rsidR="000B089A" w:rsidRDefault="00286921" w:rsidP="00120AC7">
            <w:pPr>
              <w:jc w:val="center"/>
            </w:pPr>
            <w:hyperlink r:id="rId15" w:history="1">
              <w:r>
                <w:rPr>
                  <w:rStyle w:val="Hyperlink"/>
                </w:rPr>
                <w:t>Fire on Mountain Music Festival</w:t>
              </w:r>
            </w:hyperlink>
          </w:p>
          <w:p w:rsidR="00ED2A50" w:rsidRPr="00937B41" w:rsidRDefault="00937B41" w:rsidP="00120AC7">
            <w:pPr>
              <w:rPr>
                <w:sz w:val="28"/>
                <w:szCs w:val="28"/>
              </w:rPr>
            </w:pPr>
            <w:r>
              <w:t xml:space="preserve"> </w:t>
            </w:r>
          </w:p>
        </w:tc>
      </w:tr>
    </w:tbl>
    <w:p w:rsidR="00310CBF" w:rsidRPr="00847CB0" w:rsidRDefault="00310CBF" w:rsidP="00AA42B9">
      <w:pPr>
        <w:pStyle w:val="NoSpacing"/>
        <w:rPr>
          <w:sz w:val="10"/>
        </w:rPr>
      </w:pPr>
    </w:p>
    <w:sectPr w:rsidR="00310CBF" w:rsidRPr="00847CB0" w:rsidSect="005704B1">
      <w:footerReference w:type="default" r:id="rId16"/>
      <w:headerReference w:type="first" r:id="rId17"/>
      <w:type w:val="continuous"/>
      <w:pgSz w:w="12240" w:h="15840" w:code="1"/>
      <w:pgMar w:top="-270" w:right="720" w:bottom="540" w:left="720" w:header="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33C" w:rsidRDefault="00B0633C" w:rsidP="00C03D04">
      <w:r>
        <w:separator/>
      </w:r>
    </w:p>
  </w:endnote>
  <w:endnote w:type="continuationSeparator" w:id="0">
    <w:p w:rsidR="00B0633C" w:rsidRDefault="00B0633C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Lucida Console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04D" w:rsidRDefault="009A50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522837E" wp14:editId="181B3518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22" name="Freeform 6" descr="Background bottom accent, second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721ED5" id="Freeform 6" o:spid="_x0000_s1026" alt="Background bottom accent, second page" style="position:absolute;margin-left:-2.4pt;margin-top:648.1pt;width:616.35pt;height:2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33C" w:rsidRDefault="00B0633C" w:rsidP="00C03D04">
      <w:r>
        <w:separator/>
      </w:r>
    </w:p>
  </w:footnote>
  <w:footnote w:type="continuationSeparator" w:id="0">
    <w:p w:rsidR="00B0633C" w:rsidRDefault="00B0633C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A8" w:rsidRDefault="00616EA8" w:rsidP="00C03D04">
    <w:pPr>
      <w:pStyle w:val="Header"/>
    </w:pPr>
    <w:r w:rsidRPr="00616EA8">
      <w:rPr>
        <w:noProof/>
      </w:rPr>
      <w:drawing>
        <wp:anchor distT="0" distB="0" distL="114300" distR="114300" simplePos="0" relativeHeight="251659264" behindDoc="1" locked="0" layoutInCell="1" allowOverlap="1" wp14:anchorId="2F4C37A1" wp14:editId="19FEF4E1">
          <wp:simplePos x="0" y="0"/>
          <wp:positionH relativeFrom="page">
            <wp:align>center</wp:align>
          </wp:positionH>
          <mc:AlternateContent>
            <mc:Choice Requires="wp14">
              <wp:positionV relativeFrom="page">
                <wp14:pctPosVOffset>10000</wp14:pctPosVOffset>
              </wp:positionV>
            </mc:Choice>
            <mc:Fallback>
              <wp:positionV relativeFrom="page">
                <wp:posOffset>1005840</wp:posOffset>
              </wp:positionV>
            </mc:Fallback>
          </mc:AlternateContent>
          <wp:extent cx="7086600" cy="1938528"/>
          <wp:effectExtent l="0" t="0" r="0" b="5080"/>
          <wp:wrapNone/>
          <wp:docPr id="12" name="Picture 12" descr="Hardware. Wires. Electronic. Comput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email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086600" cy="19385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204D5"/>
    <w:multiLevelType w:val="hybridMultilevel"/>
    <w:tmpl w:val="40AC9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507A7"/>
    <w:multiLevelType w:val="hybridMultilevel"/>
    <w:tmpl w:val="05003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DD2"/>
    <w:rsid w:val="000000C6"/>
    <w:rsid w:val="000266D5"/>
    <w:rsid w:val="00026BAC"/>
    <w:rsid w:val="00034F4B"/>
    <w:rsid w:val="0006589C"/>
    <w:rsid w:val="0008479C"/>
    <w:rsid w:val="00094002"/>
    <w:rsid w:val="00096DFD"/>
    <w:rsid w:val="000B089A"/>
    <w:rsid w:val="000B125D"/>
    <w:rsid w:val="000B71F5"/>
    <w:rsid w:val="000D53AE"/>
    <w:rsid w:val="000F69D6"/>
    <w:rsid w:val="001019DC"/>
    <w:rsid w:val="00112292"/>
    <w:rsid w:val="00120AC7"/>
    <w:rsid w:val="00155694"/>
    <w:rsid w:val="001642AF"/>
    <w:rsid w:val="00192185"/>
    <w:rsid w:val="002019C2"/>
    <w:rsid w:val="002261ED"/>
    <w:rsid w:val="002414B3"/>
    <w:rsid w:val="00253267"/>
    <w:rsid w:val="002751E3"/>
    <w:rsid w:val="00286921"/>
    <w:rsid w:val="00290F3B"/>
    <w:rsid w:val="002E12AB"/>
    <w:rsid w:val="002E76DC"/>
    <w:rsid w:val="002F0367"/>
    <w:rsid w:val="0030104E"/>
    <w:rsid w:val="00310CBF"/>
    <w:rsid w:val="00315DD2"/>
    <w:rsid w:val="0033720E"/>
    <w:rsid w:val="003414A9"/>
    <w:rsid w:val="00372647"/>
    <w:rsid w:val="003957E9"/>
    <w:rsid w:val="00396CAF"/>
    <w:rsid w:val="003C62F2"/>
    <w:rsid w:val="003E6462"/>
    <w:rsid w:val="003F0E4D"/>
    <w:rsid w:val="00402583"/>
    <w:rsid w:val="004245B9"/>
    <w:rsid w:val="0047130E"/>
    <w:rsid w:val="004C704E"/>
    <w:rsid w:val="004D251E"/>
    <w:rsid w:val="004E0917"/>
    <w:rsid w:val="004F5D03"/>
    <w:rsid w:val="00536CD2"/>
    <w:rsid w:val="005704B1"/>
    <w:rsid w:val="00577F12"/>
    <w:rsid w:val="00586F97"/>
    <w:rsid w:val="005A1E56"/>
    <w:rsid w:val="005B1629"/>
    <w:rsid w:val="005B72AA"/>
    <w:rsid w:val="005C1C5D"/>
    <w:rsid w:val="005D5C04"/>
    <w:rsid w:val="005D5D45"/>
    <w:rsid w:val="00602E6B"/>
    <w:rsid w:val="00616EA8"/>
    <w:rsid w:val="0063761E"/>
    <w:rsid w:val="006500F6"/>
    <w:rsid w:val="006563D7"/>
    <w:rsid w:val="0066304F"/>
    <w:rsid w:val="006705C2"/>
    <w:rsid w:val="006D2ECF"/>
    <w:rsid w:val="00701F63"/>
    <w:rsid w:val="007A1467"/>
    <w:rsid w:val="007A5D73"/>
    <w:rsid w:val="007C0018"/>
    <w:rsid w:val="007D3304"/>
    <w:rsid w:val="007D3D63"/>
    <w:rsid w:val="007F2E96"/>
    <w:rsid w:val="007F46FE"/>
    <w:rsid w:val="008335F7"/>
    <w:rsid w:val="00844B11"/>
    <w:rsid w:val="00846950"/>
    <w:rsid w:val="00847CB0"/>
    <w:rsid w:val="008A21BF"/>
    <w:rsid w:val="008C24B3"/>
    <w:rsid w:val="008D1982"/>
    <w:rsid w:val="008D42B1"/>
    <w:rsid w:val="00904DAA"/>
    <w:rsid w:val="009052F9"/>
    <w:rsid w:val="00937B41"/>
    <w:rsid w:val="0094103B"/>
    <w:rsid w:val="00944C1C"/>
    <w:rsid w:val="00950F30"/>
    <w:rsid w:val="009567C0"/>
    <w:rsid w:val="00960150"/>
    <w:rsid w:val="009A504D"/>
    <w:rsid w:val="009A5818"/>
    <w:rsid w:val="009B62AC"/>
    <w:rsid w:val="009C314C"/>
    <w:rsid w:val="009C78A5"/>
    <w:rsid w:val="009D33DE"/>
    <w:rsid w:val="00A11F83"/>
    <w:rsid w:val="00A317AF"/>
    <w:rsid w:val="00A35055"/>
    <w:rsid w:val="00A56889"/>
    <w:rsid w:val="00A61EC3"/>
    <w:rsid w:val="00AA42B9"/>
    <w:rsid w:val="00AD4CBE"/>
    <w:rsid w:val="00AF55B4"/>
    <w:rsid w:val="00B03852"/>
    <w:rsid w:val="00B0633C"/>
    <w:rsid w:val="00B24528"/>
    <w:rsid w:val="00B3338A"/>
    <w:rsid w:val="00B334B0"/>
    <w:rsid w:val="00B5016F"/>
    <w:rsid w:val="00B573C9"/>
    <w:rsid w:val="00B679F9"/>
    <w:rsid w:val="00B70EC0"/>
    <w:rsid w:val="00BC6417"/>
    <w:rsid w:val="00BD13D2"/>
    <w:rsid w:val="00BD1447"/>
    <w:rsid w:val="00BE3DBB"/>
    <w:rsid w:val="00BF1B38"/>
    <w:rsid w:val="00C03D04"/>
    <w:rsid w:val="00C515C5"/>
    <w:rsid w:val="00C77B02"/>
    <w:rsid w:val="00C840E2"/>
    <w:rsid w:val="00CA2789"/>
    <w:rsid w:val="00CB1670"/>
    <w:rsid w:val="00CC3135"/>
    <w:rsid w:val="00CD0F3A"/>
    <w:rsid w:val="00CD28C9"/>
    <w:rsid w:val="00CD76BA"/>
    <w:rsid w:val="00CE0327"/>
    <w:rsid w:val="00CF1891"/>
    <w:rsid w:val="00D101EB"/>
    <w:rsid w:val="00D36B96"/>
    <w:rsid w:val="00D5008D"/>
    <w:rsid w:val="00D636D7"/>
    <w:rsid w:val="00DA2659"/>
    <w:rsid w:val="00DB7ED7"/>
    <w:rsid w:val="00DC5C6E"/>
    <w:rsid w:val="00DD7BB5"/>
    <w:rsid w:val="00DF1A69"/>
    <w:rsid w:val="00DF7AFC"/>
    <w:rsid w:val="00E05AEE"/>
    <w:rsid w:val="00E30997"/>
    <w:rsid w:val="00E36147"/>
    <w:rsid w:val="00E5795D"/>
    <w:rsid w:val="00E91BA9"/>
    <w:rsid w:val="00E9761B"/>
    <w:rsid w:val="00ED2A50"/>
    <w:rsid w:val="00EE13F4"/>
    <w:rsid w:val="00EE65E8"/>
    <w:rsid w:val="00F04611"/>
    <w:rsid w:val="00F235DE"/>
    <w:rsid w:val="00F2749A"/>
    <w:rsid w:val="00F354FC"/>
    <w:rsid w:val="00F5685C"/>
    <w:rsid w:val="00F6756E"/>
    <w:rsid w:val="00F84671"/>
    <w:rsid w:val="00F921A1"/>
    <w:rsid w:val="00F964EC"/>
    <w:rsid w:val="00FA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2F54047-A6DE-4990-AB39-E6EC2DC0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C03D04"/>
    <w:pPr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C03D04"/>
    <w:rPr>
      <w:rFonts w:ascii="Constantia" w:hAnsi="Constantia" w:cs="Georgia"/>
      <w:b/>
      <w:i/>
      <w:color w:val="FFFFFF"/>
      <w:spacing w:val="-8"/>
      <w:sz w:val="24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customStyle="1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44B11"/>
    <w:pPr>
      <w:kinsoku w:val="0"/>
      <w:overflowPunct w:val="0"/>
      <w:spacing w:after="0"/>
      <w:ind w:right="69"/>
      <w:jc w:val="right"/>
    </w:pPr>
    <w:rPr>
      <w:rFonts w:ascii="Constantia" w:hAnsi="Constantia"/>
      <w:color w:val="009DD9" w:themeColor="accent2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844B11"/>
    <w:rPr>
      <w:rFonts w:ascii="Constantia" w:hAnsi="Constantia" w:cs="Georgia"/>
      <w:color w:val="009DD9" w:themeColor="accent2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D636D7"/>
    <w:pPr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12292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7C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rightwoodblues.org/store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rightwoodblues.ticketleap.com/fire-on-the-mountain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B2AD73-0656-488C-BBD3-9E377E3A3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4FCE5-91EC-4F8A-B03C-A35800EB63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FD9E4C-F9D2-4575-944F-E9F10BEFA0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C957F9-50F4-4CD8-80F3-A57FAC24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293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Letterhead v1 - ab</vt:lpstr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Letterhead v1 - ab</dc:title>
  <dc:subject/>
  <dc:creator>Owner</dc:creator>
  <cp:keywords/>
  <dc:description/>
  <cp:lastModifiedBy>greg jones</cp:lastModifiedBy>
  <cp:revision>6</cp:revision>
  <dcterms:created xsi:type="dcterms:W3CDTF">2019-05-07T16:30:00Z</dcterms:created>
  <dcterms:modified xsi:type="dcterms:W3CDTF">2019-05-16T19:24:00Z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